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498"/>
        <w:gridCol w:w="6863"/>
      </w:tblGrid>
      <w:tr w:rsidR="00475ADF" w:rsidRPr="00637200" w14:paraId="7CB8809B" w14:textId="77777777" w:rsidTr="00475ADF">
        <w:tc>
          <w:tcPr>
            <w:tcW w:w="5000" w:type="pct"/>
            <w:gridSpan w:val="3"/>
            <w:shd w:val="clear" w:color="auto" w:fill="731F1C" w:themeFill="accent5"/>
            <w:vAlign w:val="bottom"/>
          </w:tcPr>
          <w:p w14:paraId="4A356034" w14:textId="77777777" w:rsidR="00475ADF" w:rsidRPr="00637200" w:rsidRDefault="00475ADF" w:rsidP="00281842">
            <w:pPr>
              <w:pStyle w:val="Heading1"/>
            </w:pPr>
            <w:r>
              <w:t>Applicant Info</w:t>
            </w:r>
          </w:p>
        </w:tc>
      </w:tr>
      <w:tr w:rsidR="00475ADF" w:rsidRPr="00846B76" w14:paraId="62388FF8" w14:textId="77777777" w:rsidTr="00475ADF">
        <w:tc>
          <w:tcPr>
            <w:tcW w:w="1376" w:type="pct"/>
            <w:gridSpan w:val="2"/>
            <w:vAlign w:val="bottom"/>
          </w:tcPr>
          <w:p w14:paraId="4D2AB2B8" w14:textId="4833F17F" w:rsidR="00475ADF" w:rsidRPr="00637200" w:rsidRDefault="00475ADF" w:rsidP="00281842">
            <w:pPr>
              <w:pStyle w:val="NormalIndent"/>
            </w:pPr>
            <w:r>
              <w:t>Role</w:t>
            </w:r>
          </w:p>
        </w:tc>
        <w:tc>
          <w:tcPr>
            <w:tcW w:w="3624" w:type="pct"/>
            <w:tcBorders>
              <w:bottom w:val="single" w:sz="4" w:space="0" w:color="auto"/>
            </w:tcBorders>
            <w:vAlign w:val="bottom"/>
          </w:tcPr>
          <w:p w14:paraId="7A1712C9" w14:textId="77777777" w:rsidR="00475ADF" w:rsidRPr="00846B76" w:rsidRDefault="00475ADF" w:rsidP="00281842"/>
        </w:tc>
      </w:tr>
      <w:tr w:rsidR="00475ADF" w:rsidRPr="00846B76" w14:paraId="308F512A" w14:textId="77777777" w:rsidTr="00475ADF">
        <w:tc>
          <w:tcPr>
            <w:tcW w:w="1376" w:type="pct"/>
            <w:gridSpan w:val="2"/>
            <w:vAlign w:val="bottom"/>
          </w:tcPr>
          <w:p w14:paraId="2EF80D1D" w14:textId="0729640D" w:rsidR="00475ADF" w:rsidRPr="00637200" w:rsidRDefault="00475ADF" w:rsidP="00281842">
            <w:pPr>
              <w:pStyle w:val="NormalIndent"/>
            </w:pPr>
            <w:r>
              <w:t>First Name</w:t>
            </w:r>
          </w:p>
        </w:tc>
        <w:tc>
          <w:tcPr>
            <w:tcW w:w="3624" w:type="pct"/>
            <w:tcBorders>
              <w:top w:val="single" w:sz="4" w:space="0" w:color="auto"/>
              <w:bottom w:val="single" w:sz="4" w:space="0" w:color="auto"/>
            </w:tcBorders>
            <w:vAlign w:val="bottom"/>
          </w:tcPr>
          <w:p w14:paraId="7D1BDA36" w14:textId="77777777" w:rsidR="00475ADF" w:rsidRPr="00846B76" w:rsidRDefault="00475ADF" w:rsidP="00281842"/>
        </w:tc>
      </w:tr>
      <w:tr w:rsidR="00475ADF" w:rsidRPr="00846B76" w14:paraId="1C38DA77" w14:textId="77777777" w:rsidTr="00475ADF">
        <w:tc>
          <w:tcPr>
            <w:tcW w:w="1376" w:type="pct"/>
            <w:gridSpan w:val="2"/>
            <w:vAlign w:val="bottom"/>
          </w:tcPr>
          <w:p w14:paraId="0529825E" w14:textId="620C4929" w:rsidR="00475ADF" w:rsidRDefault="00475ADF" w:rsidP="00281842">
            <w:pPr>
              <w:pStyle w:val="NormalIndent"/>
            </w:pPr>
            <w:r>
              <w:t>Last Name</w:t>
            </w:r>
          </w:p>
        </w:tc>
        <w:tc>
          <w:tcPr>
            <w:tcW w:w="3624" w:type="pct"/>
            <w:tcBorders>
              <w:top w:val="single" w:sz="4" w:space="0" w:color="auto"/>
              <w:bottom w:val="single" w:sz="4" w:space="0" w:color="auto"/>
            </w:tcBorders>
            <w:vAlign w:val="bottom"/>
          </w:tcPr>
          <w:p w14:paraId="247AF5EA" w14:textId="77777777" w:rsidR="00475ADF" w:rsidRPr="00846B76" w:rsidRDefault="00475ADF" w:rsidP="00281842"/>
        </w:tc>
      </w:tr>
      <w:tr w:rsidR="00475ADF" w:rsidRPr="00846B76" w14:paraId="6E3DAFCB" w14:textId="77777777" w:rsidTr="00475ADF">
        <w:tc>
          <w:tcPr>
            <w:tcW w:w="1376" w:type="pct"/>
            <w:gridSpan w:val="2"/>
            <w:vAlign w:val="bottom"/>
          </w:tcPr>
          <w:p w14:paraId="4C21D382" w14:textId="717B90A6" w:rsidR="00475ADF" w:rsidRPr="00637200" w:rsidRDefault="005E6358" w:rsidP="00281842">
            <w:pPr>
              <w:pStyle w:val="NormalIndent"/>
            </w:pPr>
            <w:r>
              <w:t>Phone</w:t>
            </w:r>
          </w:p>
        </w:tc>
        <w:tc>
          <w:tcPr>
            <w:tcW w:w="3624" w:type="pct"/>
            <w:tcBorders>
              <w:bottom w:val="single" w:sz="4" w:space="0" w:color="auto"/>
            </w:tcBorders>
            <w:vAlign w:val="bottom"/>
          </w:tcPr>
          <w:p w14:paraId="48BBF89E" w14:textId="77777777" w:rsidR="00475ADF" w:rsidRPr="00846B76" w:rsidRDefault="00475ADF" w:rsidP="00281842"/>
        </w:tc>
      </w:tr>
      <w:tr w:rsidR="00475ADF" w:rsidRPr="00846B76" w14:paraId="15F41C7A" w14:textId="77777777" w:rsidTr="00475ADF">
        <w:tc>
          <w:tcPr>
            <w:tcW w:w="1376" w:type="pct"/>
            <w:gridSpan w:val="2"/>
            <w:vAlign w:val="bottom"/>
          </w:tcPr>
          <w:p w14:paraId="4F8DFC40" w14:textId="6BEFEC32" w:rsidR="00475ADF" w:rsidRDefault="005E6358" w:rsidP="00281842">
            <w:pPr>
              <w:pStyle w:val="NormalIndent"/>
            </w:pPr>
            <w:r>
              <w:t>Email</w:t>
            </w:r>
          </w:p>
        </w:tc>
        <w:tc>
          <w:tcPr>
            <w:tcW w:w="3624" w:type="pct"/>
            <w:tcBorders>
              <w:bottom w:val="single" w:sz="4" w:space="0" w:color="auto"/>
            </w:tcBorders>
            <w:vAlign w:val="bottom"/>
          </w:tcPr>
          <w:p w14:paraId="151306AF" w14:textId="77777777" w:rsidR="00475ADF" w:rsidRPr="00846B76" w:rsidRDefault="00475ADF" w:rsidP="00281842">
            <w:r>
              <w:t xml:space="preserve"> </w:t>
            </w:r>
          </w:p>
        </w:tc>
      </w:tr>
      <w:tr w:rsidR="000172E5" w:rsidRPr="00846B76" w14:paraId="706264D0" w14:textId="77777777" w:rsidTr="00475ADF">
        <w:trPr>
          <w:gridBefore w:val="1"/>
          <w:wBefore w:w="57" w:type="pct"/>
          <w:trHeight w:val="54"/>
        </w:trPr>
        <w:tc>
          <w:tcPr>
            <w:tcW w:w="4943" w:type="pct"/>
            <w:gridSpan w:val="2"/>
            <w:vAlign w:val="bottom"/>
          </w:tcPr>
          <w:p w14:paraId="521310BC" w14:textId="77777777" w:rsidR="00DC7A68" w:rsidRDefault="00DC7A68" w:rsidP="006145D8">
            <w:pPr>
              <w:rPr>
                <w:rFonts w:asciiTheme="majorHAnsi" w:hAnsiTheme="majorHAnsi"/>
                <w:b/>
                <w:sz w:val="8"/>
              </w:rPr>
            </w:pPr>
          </w:p>
          <w:p w14:paraId="226AA5AB" w14:textId="77777777" w:rsidR="00475ADF" w:rsidRPr="00846B76" w:rsidRDefault="00475ADF" w:rsidP="006145D8">
            <w:pPr>
              <w:rPr>
                <w:rFonts w:asciiTheme="majorHAnsi" w:hAnsiTheme="majorHAnsi"/>
                <w:b/>
                <w:sz w:val="8"/>
              </w:rPr>
            </w:pPr>
          </w:p>
        </w:tc>
      </w:tr>
      <w:tr w:rsidR="00475ADF" w:rsidRPr="00846B76" w14:paraId="1AC0BF93" w14:textId="77777777" w:rsidTr="00475ADF">
        <w:tc>
          <w:tcPr>
            <w:tcW w:w="5000" w:type="pct"/>
            <w:gridSpan w:val="3"/>
            <w:shd w:val="clear" w:color="auto" w:fill="731F1C" w:themeFill="accent5"/>
            <w:vAlign w:val="bottom"/>
          </w:tcPr>
          <w:p w14:paraId="783EC2B6" w14:textId="77777777" w:rsidR="00475ADF" w:rsidRPr="00846B76" w:rsidRDefault="00475ADF" w:rsidP="00281842">
            <w:pPr>
              <w:pStyle w:val="Heading1"/>
            </w:pPr>
            <w:r>
              <w:t>Business Info</w:t>
            </w:r>
          </w:p>
        </w:tc>
      </w:tr>
      <w:tr w:rsidR="00475ADF" w:rsidRPr="00846B76" w14:paraId="1B125511" w14:textId="77777777" w:rsidTr="00475ADF">
        <w:tc>
          <w:tcPr>
            <w:tcW w:w="1376" w:type="pct"/>
            <w:gridSpan w:val="2"/>
            <w:vAlign w:val="bottom"/>
          </w:tcPr>
          <w:p w14:paraId="6F821CD4" w14:textId="77777777" w:rsidR="00475ADF" w:rsidRPr="00846B76" w:rsidRDefault="00475ADF" w:rsidP="00281842">
            <w:pPr>
              <w:pStyle w:val="NormalIndent"/>
            </w:pPr>
            <w:r>
              <w:t>Name</w:t>
            </w:r>
          </w:p>
        </w:tc>
        <w:tc>
          <w:tcPr>
            <w:tcW w:w="3624" w:type="pct"/>
            <w:tcBorders>
              <w:bottom w:val="single" w:sz="4" w:space="0" w:color="auto"/>
            </w:tcBorders>
            <w:vAlign w:val="bottom"/>
          </w:tcPr>
          <w:p w14:paraId="6D98D438" w14:textId="77777777" w:rsidR="00475ADF" w:rsidRPr="00846B76" w:rsidRDefault="00475ADF" w:rsidP="00281842"/>
        </w:tc>
      </w:tr>
      <w:tr w:rsidR="00475ADF" w:rsidRPr="00846B76" w14:paraId="0F5F9B82" w14:textId="77777777" w:rsidTr="00475ADF">
        <w:tc>
          <w:tcPr>
            <w:tcW w:w="1376" w:type="pct"/>
            <w:gridSpan w:val="2"/>
            <w:vAlign w:val="bottom"/>
          </w:tcPr>
          <w:p w14:paraId="2956363C" w14:textId="77777777" w:rsidR="00475ADF" w:rsidRPr="00846B76" w:rsidRDefault="00475ADF" w:rsidP="00281842">
            <w:pPr>
              <w:pStyle w:val="NormalIndent"/>
            </w:pPr>
            <w:r>
              <w:t>Address</w:t>
            </w:r>
          </w:p>
        </w:tc>
        <w:tc>
          <w:tcPr>
            <w:tcW w:w="3624" w:type="pct"/>
            <w:tcBorders>
              <w:top w:val="single" w:sz="4" w:space="0" w:color="auto"/>
              <w:bottom w:val="single" w:sz="4" w:space="0" w:color="auto"/>
            </w:tcBorders>
            <w:vAlign w:val="bottom"/>
          </w:tcPr>
          <w:p w14:paraId="6B6B5317" w14:textId="77777777" w:rsidR="00475ADF" w:rsidRPr="00846B76" w:rsidRDefault="00475ADF" w:rsidP="00281842"/>
        </w:tc>
      </w:tr>
      <w:tr w:rsidR="00475ADF" w:rsidRPr="00846B76" w14:paraId="5BE6828E" w14:textId="77777777" w:rsidTr="00475ADF">
        <w:tc>
          <w:tcPr>
            <w:tcW w:w="1376" w:type="pct"/>
            <w:gridSpan w:val="2"/>
            <w:vAlign w:val="bottom"/>
          </w:tcPr>
          <w:p w14:paraId="61DD9155" w14:textId="77777777" w:rsidR="00475ADF" w:rsidRDefault="00475ADF" w:rsidP="00281842">
            <w:pPr>
              <w:pStyle w:val="NormalIndent"/>
            </w:pPr>
            <w:r>
              <w:t>City</w:t>
            </w:r>
          </w:p>
        </w:tc>
        <w:tc>
          <w:tcPr>
            <w:tcW w:w="3624" w:type="pct"/>
            <w:tcBorders>
              <w:top w:val="single" w:sz="4" w:space="0" w:color="auto"/>
              <w:bottom w:val="single" w:sz="4" w:space="0" w:color="auto"/>
            </w:tcBorders>
            <w:vAlign w:val="bottom"/>
          </w:tcPr>
          <w:p w14:paraId="0C1D522F" w14:textId="77777777" w:rsidR="00475ADF" w:rsidRPr="00846B76" w:rsidRDefault="00475ADF" w:rsidP="00281842"/>
        </w:tc>
      </w:tr>
      <w:tr w:rsidR="00475ADF" w:rsidRPr="00846B76" w14:paraId="5CB9FE22" w14:textId="77777777" w:rsidTr="00475ADF">
        <w:tc>
          <w:tcPr>
            <w:tcW w:w="1376" w:type="pct"/>
            <w:gridSpan w:val="2"/>
            <w:vAlign w:val="bottom"/>
          </w:tcPr>
          <w:p w14:paraId="352B653E" w14:textId="77777777" w:rsidR="00475ADF" w:rsidRDefault="00475ADF" w:rsidP="00281842">
            <w:pPr>
              <w:pStyle w:val="NormalIndent"/>
            </w:pPr>
            <w:r>
              <w:t>State</w:t>
            </w:r>
          </w:p>
        </w:tc>
        <w:tc>
          <w:tcPr>
            <w:tcW w:w="3624" w:type="pct"/>
            <w:tcBorders>
              <w:top w:val="single" w:sz="4" w:space="0" w:color="auto"/>
              <w:bottom w:val="single" w:sz="4" w:space="0" w:color="auto"/>
            </w:tcBorders>
            <w:vAlign w:val="bottom"/>
          </w:tcPr>
          <w:p w14:paraId="5CD7C554" w14:textId="77777777" w:rsidR="00475ADF" w:rsidRPr="00846B76" w:rsidRDefault="00475ADF" w:rsidP="00281842"/>
        </w:tc>
      </w:tr>
      <w:tr w:rsidR="00475ADF" w:rsidRPr="00846B76" w14:paraId="4B0DE1A8" w14:textId="77777777" w:rsidTr="00475ADF">
        <w:tc>
          <w:tcPr>
            <w:tcW w:w="1376" w:type="pct"/>
            <w:gridSpan w:val="2"/>
            <w:vAlign w:val="bottom"/>
          </w:tcPr>
          <w:p w14:paraId="6657374A" w14:textId="77777777" w:rsidR="00475ADF" w:rsidRDefault="00475ADF" w:rsidP="00281842">
            <w:pPr>
              <w:pStyle w:val="NormalIndent"/>
            </w:pPr>
            <w:r>
              <w:t>Phone</w:t>
            </w:r>
          </w:p>
        </w:tc>
        <w:tc>
          <w:tcPr>
            <w:tcW w:w="3624" w:type="pct"/>
            <w:tcBorders>
              <w:top w:val="single" w:sz="4" w:space="0" w:color="auto"/>
              <w:bottom w:val="single" w:sz="4" w:space="0" w:color="auto"/>
            </w:tcBorders>
            <w:vAlign w:val="bottom"/>
          </w:tcPr>
          <w:p w14:paraId="3AF10306" w14:textId="77777777" w:rsidR="00475ADF" w:rsidRPr="00846B76" w:rsidRDefault="00475ADF" w:rsidP="00281842"/>
        </w:tc>
      </w:tr>
      <w:tr w:rsidR="005E6358" w:rsidRPr="00846B76" w14:paraId="3898DA7E" w14:textId="77777777" w:rsidTr="00475ADF">
        <w:tc>
          <w:tcPr>
            <w:tcW w:w="1376" w:type="pct"/>
            <w:gridSpan w:val="2"/>
            <w:vAlign w:val="bottom"/>
          </w:tcPr>
          <w:p w14:paraId="61C569F6" w14:textId="0A7931D4" w:rsidR="005E6358" w:rsidRDefault="005E6358" w:rsidP="00281842">
            <w:pPr>
              <w:pStyle w:val="NormalIndent"/>
            </w:pPr>
            <w:r>
              <w:t>Email</w:t>
            </w:r>
          </w:p>
        </w:tc>
        <w:tc>
          <w:tcPr>
            <w:tcW w:w="3624" w:type="pct"/>
            <w:tcBorders>
              <w:top w:val="single" w:sz="4" w:space="0" w:color="auto"/>
              <w:bottom w:val="single" w:sz="4" w:space="0" w:color="auto"/>
            </w:tcBorders>
            <w:vAlign w:val="bottom"/>
          </w:tcPr>
          <w:p w14:paraId="6D7EE80B" w14:textId="77777777" w:rsidR="005E6358" w:rsidRPr="00846B76" w:rsidRDefault="005E6358" w:rsidP="00281842"/>
        </w:tc>
      </w:tr>
    </w:tbl>
    <w:p w14:paraId="61CFF07C" w14:textId="77777777" w:rsidR="00F908EA" w:rsidRDefault="00F908EA"/>
    <w:p w14:paraId="34530122" w14:textId="2BDCF219" w:rsidR="00DC7A68" w:rsidRDefault="006A1B46" w:rsidP="00F908EA">
      <w:r>
        <w:t>Referring</w:t>
      </w:r>
      <w:r w:rsidR="00E302EA">
        <w:t xml:space="preserve"> Agent</w:t>
      </w:r>
      <w:r w:rsidR="00180F5A">
        <w:t xml:space="preserve"> (if applicable):</w:t>
      </w:r>
      <w:r w:rsidR="00DC7A68">
        <w:br w:type="page"/>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tblGrid>
      <w:tr w:rsidR="00DC7A68" w:rsidRPr="00846B76" w14:paraId="6363AB0A" w14:textId="77777777" w:rsidTr="00DC7A68">
        <w:trPr>
          <w:trHeight w:val="54"/>
        </w:trPr>
        <w:tc>
          <w:tcPr>
            <w:tcW w:w="5000" w:type="pct"/>
            <w:vAlign w:val="bottom"/>
          </w:tcPr>
          <w:p w14:paraId="6A1C8693" w14:textId="77777777" w:rsidR="00DC7A68" w:rsidRPr="00846B76" w:rsidRDefault="00DC7A68" w:rsidP="00281842">
            <w:pPr>
              <w:rPr>
                <w:rFonts w:asciiTheme="majorHAnsi" w:hAnsiTheme="majorHAnsi"/>
                <w:b/>
                <w:sz w:val="8"/>
              </w:rPr>
            </w:pPr>
          </w:p>
        </w:tc>
      </w:tr>
    </w:tbl>
    <w:p w14:paraId="6C9753DC" w14:textId="58564E0D" w:rsidR="005E6358" w:rsidRDefault="005E6358" w:rsidP="005E6358">
      <w:pPr>
        <w:pStyle w:val="Header"/>
      </w:pPr>
      <w:r>
        <w:t>Example of one page of ads.</w:t>
      </w:r>
    </w:p>
    <w:p w14:paraId="26FACBDB" w14:textId="0EA6AE2E" w:rsidR="005E6358" w:rsidRDefault="00DF2360" w:rsidP="005E6358">
      <w:r>
        <w:rPr>
          <w:noProof/>
        </w:rPr>
        <mc:AlternateContent>
          <mc:Choice Requires="wps">
            <w:drawing>
              <wp:anchor distT="45720" distB="45720" distL="114300" distR="114300" simplePos="0" relativeHeight="251659264" behindDoc="0" locked="0" layoutInCell="1" allowOverlap="1" wp14:anchorId="3EB3C144" wp14:editId="7C4FC0D6">
                <wp:simplePos x="0" y="0"/>
                <wp:positionH relativeFrom="margin">
                  <wp:posOffset>3162300</wp:posOffset>
                </wp:positionH>
                <wp:positionV relativeFrom="paragraph">
                  <wp:posOffset>297180</wp:posOffset>
                </wp:positionV>
                <wp:extent cx="31051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7635FE11" w14:textId="0A0BED91" w:rsidR="005E6358" w:rsidRDefault="005E6358">
                            <w:pPr>
                              <w:rPr>
                                <w:sz w:val="20"/>
                                <w:szCs w:val="20"/>
                              </w:rPr>
                            </w:pPr>
                            <w:r w:rsidRPr="005E6358">
                              <w:rPr>
                                <w:sz w:val="20"/>
                                <w:szCs w:val="20"/>
                              </w:rPr>
                              <w:t xml:space="preserve">Not to scale. </w:t>
                            </w:r>
                            <w:r w:rsidR="00E118C2">
                              <w:rPr>
                                <w:sz w:val="20"/>
                                <w:szCs w:val="20"/>
                              </w:rPr>
                              <w:t>Image has been shrunken</w:t>
                            </w:r>
                            <w:r w:rsidR="00DF2360">
                              <w:rPr>
                                <w:sz w:val="20"/>
                                <w:szCs w:val="20"/>
                              </w:rPr>
                              <w:t xml:space="preserve"> to fit to page.</w:t>
                            </w:r>
                            <w:r w:rsidRPr="005E6358">
                              <w:rPr>
                                <w:sz w:val="20"/>
                                <w:szCs w:val="20"/>
                              </w:rPr>
                              <w:br/>
                              <w:t>Please zoom in to view.</w:t>
                            </w:r>
                          </w:p>
                          <w:p w14:paraId="71689B0B" w14:textId="54A48110" w:rsidR="005E6358" w:rsidRDefault="005E6358">
                            <w:pPr>
                              <w:rPr>
                                <w:sz w:val="20"/>
                                <w:szCs w:val="20"/>
                              </w:rPr>
                            </w:pPr>
                            <w:r>
                              <w:rPr>
                                <w:sz w:val="20"/>
                                <w:szCs w:val="20"/>
                              </w:rPr>
                              <w:t>Each ad slot is 1”h x 1.5”w</w:t>
                            </w:r>
                            <w:r w:rsidR="005133BD">
                              <w:rPr>
                                <w:sz w:val="20"/>
                                <w:szCs w:val="20"/>
                              </w:rPr>
                              <w:t>.</w:t>
                            </w:r>
                            <w:r w:rsidR="00B66095">
                              <w:rPr>
                                <w:sz w:val="20"/>
                                <w:szCs w:val="20"/>
                              </w:rPr>
                              <w:br/>
                            </w:r>
                            <w:r>
                              <w:rPr>
                                <w:sz w:val="20"/>
                                <w:szCs w:val="20"/>
                              </w:rPr>
                              <w:br/>
                              <w:t>The first example ad slot is circled in blue.</w:t>
                            </w:r>
                            <w:r>
                              <w:rPr>
                                <w:sz w:val="20"/>
                                <w:szCs w:val="20"/>
                              </w:rPr>
                              <w:br/>
                              <w:t xml:space="preserve">Its </w:t>
                            </w:r>
                            <w:r w:rsidRPr="00C439C0">
                              <w:rPr>
                                <w:b/>
                                <w:bCs/>
                                <w:sz w:val="20"/>
                                <w:szCs w:val="20"/>
                              </w:rPr>
                              <w:t>title</w:t>
                            </w:r>
                            <w:r>
                              <w:rPr>
                                <w:sz w:val="20"/>
                                <w:szCs w:val="20"/>
                              </w:rPr>
                              <w:t xml:space="preserve"> is </w:t>
                            </w:r>
                            <w:r w:rsidR="00903BEC">
                              <w:rPr>
                                <w:sz w:val="20"/>
                                <w:szCs w:val="20"/>
                              </w:rPr>
                              <w:t>“</w:t>
                            </w:r>
                            <w:r>
                              <w:rPr>
                                <w:sz w:val="20"/>
                                <w:szCs w:val="20"/>
                              </w:rPr>
                              <w:t>Local Restaurant</w:t>
                            </w:r>
                            <w:r w:rsidR="00903BEC">
                              <w:rPr>
                                <w:sz w:val="20"/>
                                <w:szCs w:val="20"/>
                              </w:rPr>
                              <w:t>”</w:t>
                            </w:r>
                            <w:r>
                              <w:rPr>
                                <w:sz w:val="20"/>
                                <w:szCs w:val="20"/>
                              </w:rPr>
                              <w:t>.</w:t>
                            </w:r>
                            <w:r>
                              <w:rPr>
                                <w:sz w:val="20"/>
                                <w:szCs w:val="20"/>
                              </w:rPr>
                              <w:br/>
                              <w:t xml:space="preserve">Its </w:t>
                            </w:r>
                            <w:r w:rsidRPr="00C439C0">
                              <w:rPr>
                                <w:b/>
                                <w:bCs/>
                                <w:sz w:val="20"/>
                                <w:szCs w:val="20"/>
                              </w:rPr>
                              <w:t>subtitle</w:t>
                            </w:r>
                            <w:r>
                              <w:rPr>
                                <w:sz w:val="20"/>
                                <w:szCs w:val="20"/>
                              </w:rPr>
                              <w:t xml:space="preserve"> is </w:t>
                            </w:r>
                            <w:r w:rsidR="00903BEC">
                              <w:rPr>
                                <w:sz w:val="20"/>
                                <w:szCs w:val="20"/>
                              </w:rPr>
                              <w:t>“</w:t>
                            </w:r>
                            <w:r>
                              <w:rPr>
                                <w:sz w:val="20"/>
                                <w:szCs w:val="20"/>
                              </w:rPr>
                              <w:t>Eat Fresh. Anytime.</w:t>
                            </w:r>
                            <w:r w:rsidR="00903BEC">
                              <w:rPr>
                                <w:sz w:val="20"/>
                                <w:szCs w:val="20"/>
                              </w:rPr>
                              <w:t>”.</w:t>
                            </w:r>
                            <w:r>
                              <w:rPr>
                                <w:sz w:val="20"/>
                                <w:szCs w:val="20"/>
                              </w:rPr>
                              <w:br/>
                              <w:t xml:space="preserve">The business location and contact details are listed before the </w:t>
                            </w:r>
                            <w:r w:rsidRPr="00C439C0">
                              <w:rPr>
                                <w:b/>
                                <w:bCs/>
                                <w:sz w:val="20"/>
                                <w:szCs w:val="20"/>
                              </w:rPr>
                              <w:t>body content</w:t>
                            </w:r>
                            <w:r w:rsidR="00C439C0">
                              <w:rPr>
                                <w:sz w:val="20"/>
                                <w:szCs w:val="20"/>
                              </w:rPr>
                              <w:t xml:space="preserve"> that starts with “This is body content”</w:t>
                            </w:r>
                            <w:r w:rsidR="006A5DDB">
                              <w:rPr>
                                <w:sz w:val="20"/>
                                <w:szCs w:val="20"/>
                              </w:rPr>
                              <w:t>.</w:t>
                            </w:r>
                            <w:r w:rsidR="005539C5">
                              <w:rPr>
                                <w:sz w:val="20"/>
                                <w:szCs w:val="20"/>
                              </w:rPr>
                              <w:t xml:space="preserve"> </w:t>
                            </w:r>
                            <w:r w:rsidR="00B66095">
                              <w:rPr>
                                <w:sz w:val="20"/>
                                <w:szCs w:val="20"/>
                              </w:rPr>
                              <w:br/>
                              <w:t xml:space="preserve">It shares the page with other ads. </w:t>
                            </w:r>
                            <w:r w:rsidR="00B66095">
                              <w:rPr>
                                <w:sz w:val="20"/>
                                <w:szCs w:val="20"/>
                              </w:rPr>
                              <w:br/>
                              <w:t xml:space="preserve">There </w:t>
                            </w:r>
                            <w:r w:rsidR="0065315C">
                              <w:rPr>
                                <w:sz w:val="20"/>
                                <w:szCs w:val="20"/>
                              </w:rPr>
                              <w:t xml:space="preserve">are a limited amount of </w:t>
                            </w:r>
                            <w:r w:rsidR="00B66095">
                              <w:rPr>
                                <w:sz w:val="20"/>
                                <w:szCs w:val="20"/>
                              </w:rPr>
                              <w:t xml:space="preserve">ad pages before the arts and entertainment section begins. </w:t>
                            </w:r>
                          </w:p>
                          <w:p w14:paraId="5F457980" w14:textId="336D264D" w:rsidR="002810F8" w:rsidRDefault="002810F8">
                            <w:pPr>
                              <w:rPr>
                                <w:sz w:val="20"/>
                                <w:szCs w:val="20"/>
                              </w:rPr>
                            </w:pPr>
                          </w:p>
                          <w:p w14:paraId="5F5E628C" w14:textId="69168EF9" w:rsidR="002810F8" w:rsidRDefault="002810F8">
                            <w:pPr>
                              <w:rPr>
                                <w:sz w:val="20"/>
                                <w:szCs w:val="20"/>
                              </w:rPr>
                            </w:pPr>
                            <w:r>
                              <w:rPr>
                                <w:sz w:val="20"/>
                                <w:szCs w:val="20"/>
                              </w:rPr>
                              <w:t>The following content is not allowed:</w:t>
                            </w:r>
                          </w:p>
                          <w:p w14:paraId="7738F15B" w14:textId="7D0FC266" w:rsidR="002810F8" w:rsidRPr="005E6358" w:rsidRDefault="002810F8">
                            <w:pPr>
                              <w:rPr>
                                <w:sz w:val="20"/>
                                <w:szCs w:val="20"/>
                              </w:rPr>
                            </w:pPr>
                            <w:r>
                              <w:rPr>
                                <w:sz w:val="20"/>
                                <w:szCs w:val="20"/>
                              </w:rPr>
                              <w:t>Illegal Content</w:t>
                            </w:r>
                            <w:r>
                              <w:rPr>
                                <w:sz w:val="20"/>
                                <w:szCs w:val="20"/>
                              </w:rPr>
                              <w:br/>
                              <w:t>Hateful or Discriminatory Content</w:t>
                            </w:r>
                            <w:r>
                              <w:rPr>
                                <w:sz w:val="20"/>
                                <w:szCs w:val="20"/>
                              </w:rPr>
                              <w:br/>
                              <w:t>Violent or Dangerous Content</w:t>
                            </w:r>
                            <w:r>
                              <w:rPr>
                                <w:sz w:val="20"/>
                                <w:szCs w:val="20"/>
                              </w:rPr>
                              <w:br/>
                              <w:t>Sexually Explicit or Pornographic Content</w:t>
                            </w:r>
                            <w:r>
                              <w:rPr>
                                <w:sz w:val="20"/>
                                <w:szCs w:val="20"/>
                              </w:rPr>
                              <w:br/>
                              <w:t>Deceptive, Fraudulent, or Misleading Content</w:t>
                            </w:r>
                            <w:r>
                              <w:rPr>
                                <w:sz w:val="20"/>
                                <w:szCs w:val="20"/>
                              </w:rPr>
                              <w:br/>
                              <w:t>Malicious Content</w:t>
                            </w:r>
                            <w:r>
                              <w:rPr>
                                <w:sz w:val="20"/>
                                <w:szCs w:val="20"/>
                              </w:rPr>
                              <w:br/>
                              <w:t>Spam or Low-Quality Content</w:t>
                            </w:r>
                            <w:r>
                              <w:rPr>
                                <w:sz w:val="20"/>
                                <w:szCs w:val="20"/>
                              </w:rPr>
                              <w:br/>
                              <w:t>Invasion of Privacy</w:t>
                            </w:r>
                            <w:r>
                              <w:rPr>
                                <w:sz w:val="20"/>
                                <w:szCs w:val="20"/>
                              </w:rPr>
                              <w:br/>
                              <w:t xml:space="preserve">Unlicensed </w:t>
                            </w:r>
                            <w:r w:rsidR="00C57C67">
                              <w:rPr>
                                <w:sz w:val="20"/>
                                <w:szCs w:val="20"/>
                              </w:rPr>
                              <w:t xml:space="preserve">or Unlawful </w:t>
                            </w:r>
                            <w:r>
                              <w:rPr>
                                <w:sz w:val="20"/>
                                <w:szCs w:val="20"/>
                              </w:rPr>
                              <w:t>Commercial Use</w:t>
                            </w:r>
                            <w:r>
                              <w:rPr>
                                <w:sz w:val="20"/>
                                <w:szCs w:val="20"/>
                              </w:rPr>
                              <w:br/>
                              <w:t>Intellectual Property Violations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B3C144" id="_x0000_t202" coordsize="21600,21600" o:spt="202" path="m,l,21600r21600,l21600,xe">
                <v:stroke joinstyle="miter"/>
                <v:path gradientshapeok="t" o:connecttype="rect"/>
              </v:shapetype>
              <v:shape id="Text Box 2" o:spid="_x0000_s1026" type="#_x0000_t202" style="position:absolute;margin-left:249pt;margin-top:23.4pt;width: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">
                <v:textbox style="mso-fit-shape-to-text:t">
                  <w:txbxContent>
                    <w:p w14:paraId="7635FE11" w14:textId="0A0BED91" w:rsidR="005E6358" w:rsidRDefault="005E6358">
                      <w:pPr>
                        <w:rPr>
                          <w:sz w:val="20"/>
                          <w:szCs w:val="20"/>
                        </w:rPr>
                      </w:pPr>
                      <w:r w:rsidRPr="005E6358">
                        <w:rPr>
                          <w:sz w:val="20"/>
                          <w:szCs w:val="20"/>
                        </w:rPr>
                        <w:t xml:space="preserve">Not to scale. </w:t>
                      </w:r>
                      <w:r w:rsidR="00E118C2">
                        <w:rPr>
                          <w:sz w:val="20"/>
                          <w:szCs w:val="20"/>
                        </w:rPr>
                        <w:t>Image has been shrunken</w:t>
                      </w:r>
                      <w:r w:rsidR="00DF2360">
                        <w:rPr>
                          <w:sz w:val="20"/>
                          <w:szCs w:val="20"/>
                        </w:rPr>
                        <w:t xml:space="preserve"> to fit to page.</w:t>
                      </w:r>
                      <w:r w:rsidRPr="005E6358">
                        <w:rPr>
                          <w:sz w:val="20"/>
                          <w:szCs w:val="20"/>
                        </w:rPr>
                        <w:br/>
                        <w:t>Please zoom in to view.</w:t>
                      </w:r>
                    </w:p>
                    <w:p w14:paraId="71689B0B" w14:textId="54A48110" w:rsidR="005E6358" w:rsidRDefault="005E6358">
                      <w:pPr>
                        <w:rPr>
                          <w:sz w:val="20"/>
                          <w:szCs w:val="20"/>
                        </w:rPr>
                      </w:pPr>
                      <w:r>
                        <w:rPr>
                          <w:sz w:val="20"/>
                          <w:szCs w:val="20"/>
                        </w:rPr>
                        <w:t>Each ad slot is 1”h x 1.5”w</w:t>
                      </w:r>
                      <w:r w:rsidR="005133BD">
                        <w:rPr>
                          <w:sz w:val="20"/>
                          <w:szCs w:val="20"/>
                        </w:rPr>
                        <w:t>.</w:t>
                      </w:r>
                      <w:r w:rsidR="00B66095">
                        <w:rPr>
                          <w:sz w:val="20"/>
                          <w:szCs w:val="20"/>
                        </w:rPr>
                        <w:br/>
                      </w:r>
                      <w:r>
                        <w:rPr>
                          <w:sz w:val="20"/>
                          <w:szCs w:val="20"/>
                        </w:rPr>
                        <w:br/>
                        <w:t>The first example ad slot is circled in blue.</w:t>
                      </w:r>
                      <w:r>
                        <w:rPr>
                          <w:sz w:val="20"/>
                          <w:szCs w:val="20"/>
                        </w:rPr>
                        <w:br/>
                        <w:t xml:space="preserve">Its </w:t>
                      </w:r>
                      <w:r w:rsidRPr="00C439C0">
                        <w:rPr>
                          <w:b/>
                          <w:bCs/>
                          <w:sz w:val="20"/>
                          <w:szCs w:val="20"/>
                        </w:rPr>
                        <w:t>title</w:t>
                      </w:r>
                      <w:r>
                        <w:rPr>
                          <w:sz w:val="20"/>
                          <w:szCs w:val="20"/>
                        </w:rPr>
                        <w:t xml:space="preserve"> is </w:t>
                      </w:r>
                      <w:r w:rsidR="00903BEC">
                        <w:rPr>
                          <w:sz w:val="20"/>
                          <w:szCs w:val="20"/>
                        </w:rPr>
                        <w:t>“</w:t>
                      </w:r>
                      <w:r>
                        <w:rPr>
                          <w:sz w:val="20"/>
                          <w:szCs w:val="20"/>
                        </w:rPr>
                        <w:t>Local Restaurant</w:t>
                      </w:r>
                      <w:r w:rsidR="00903BEC">
                        <w:rPr>
                          <w:sz w:val="20"/>
                          <w:szCs w:val="20"/>
                        </w:rPr>
                        <w:t>”</w:t>
                      </w:r>
                      <w:r>
                        <w:rPr>
                          <w:sz w:val="20"/>
                          <w:szCs w:val="20"/>
                        </w:rPr>
                        <w:t>.</w:t>
                      </w:r>
                      <w:r>
                        <w:rPr>
                          <w:sz w:val="20"/>
                          <w:szCs w:val="20"/>
                        </w:rPr>
                        <w:br/>
                        <w:t xml:space="preserve">Its </w:t>
                      </w:r>
                      <w:r w:rsidRPr="00C439C0">
                        <w:rPr>
                          <w:b/>
                          <w:bCs/>
                          <w:sz w:val="20"/>
                          <w:szCs w:val="20"/>
                        </w:rPr>
                        <w:t>subtitle</w:t>
                      </w:r>
                      <w:r>
                        <w:rPr>
                          <w:sz w:val="20"/>
                          <w:szCs w:val="20"/>
                        </w:rPr>
                        <w:t xml:space="preserve"> is </w:t>
                      </w:r>
                      <w:r w:rsidR="00903BEC">
                        <w:rPr>
                          <w:sz w:val="20"/>
                          <w:szCs w:val="20"/>
                        </w:rPr>
                        <w:t>“</w:t>
                      </w:r>
                      <w:r>
                        <w:rPr>
                          <w:sz w:val="20"/>
                          <w:szCs w:val="20"/>
                        </w:rPr>
                        <w:t>Eat Fresh. Anytime.</w:t>
                      </w:r>
                      <w:r w:rsidR="00903BEC">
                        <w:rPr>
                          <w:sz w:val="20"/>
                          <w:szCs w:val="20"/>
                        </w:rPr>
                        <w:t>”.</w:t>
                      </w:r>
                      <w:r>
                        <w:rPr>
                          <w:sz w:val="20"/>
                          <w:szCs w:val="20"/>
                        </w:rPr>
                        <w:br/>
                        <w:t xml:space="preserve">The business location and contact details are listed before the </w:t>
                      </w:r>
                      <w:r w:rsidRPr="00C439C0">
                        <w:rPr>
                          <w:b/>
                          <w:bCs/>
                          <w:sz w:val="20"/>
                          <w:szCs w:val="20"/>
                        </w:rPr>
                        <w:t>body content</w:t>
                      </w:r>
                      <w:r w:rsidR="00C439C0">
                        <w:rPr>
                          <w:sz w:val="20"/>
                          <w:szCs w:val="20"/>
                        </w:rPr>
                        <w:t xml:space="preserve"> that starts with “This is body content”</w:t>
                      </w:r>
                      <w:r w:rsidR="006A5DDB">
                        <w:rPr>
                          <w:sz w:val="20"/>
                          <w:szCs w:val="20"/>
                        </w:rPr>
                        <w:t>.</w:t>
                      </w:r>
                      <w:r w:rsidR="005539C5">
                        <w:rPr>
                          <w:sz w:val="20"/>
                          <w:szCs w:val="20"/>
                        </w:rPr>
                        <w:t xml:space="preserve"> </w:t>
                      </w:r>
                      <w:r w:rsidR="00B66095">
                        <w:rPr>
                          <w:sz w:val="20"/>
                          <w:szCs w:val="20"/>
                        </w:rPr>
                        <w:br/>
                        <w:t xml:space="preserve">It shares the page with other ads. </w:t>
                      </w:r>
                      <w:r w:rsidR="00B66095">
                        <w:rPr>
                          <w:sz w:val="20"/>
                          <w:szCs w:val="20"/>
                        </w:rPr>
                        <w:br/>
                        <w:t xml:space="preserve">There </w:t>
                      </w:r>
                      <w:r w:rsidR="0065315C">
                        <w:rPr>
                          <w:sz w:val="20"/>
                          <w:szCs w:val="20"/>
                        </w:rPr>
                        <w:t xml:space="preserve">are a limited amount of </w:t>
                      </w:r>
                      <w:r w:rsidR="00B66095">
                        <w:rPr>
                          <w:sz w:val="20"/>
                          <w:szCs w:val="20"/>
                        </w:rPr>
                        <w:t xml:space="preserve">ad pages before the arts and entertainment section begins. </w:t>
                      </w:r>
                    </w:p>
                    <w:p w14:paraId="5F457980" w14:textId="336D264D" w:rsidR="002810F8" w:rsidRDefault="002810F8">
                      <w:pPr>
                        <w:rPr>
                          <w:sz w:val="20"/>
                          <w:szCs w:val="20"/>
                        </w:rPr>
                      </w:pPr>
                    </w:p>
                    <w:p w14:paraId="5F5E628C" w14:textId="69168EF9" w:rsidR="002810F8" w:rsidRDefault="002810F8">
                      <w:pPr>
                        <w:rPr>
                          <w:sz w:val="20"/>
                          <w:szCs w:val="20"/>
                        </w:rPr>
                      </w:pPr>
                      <w:r>
                        <w:rPr>
                          <w:sz w:val="20"/>
                          <w:szCs w:val="20"/>
                        </w:rPr>
                        <w:t>The following content is not allowed:</w:t>
                      </w:r>
                    </w:p>
                    <w:p w14:paraId="7738F15B" w14:textId="7D0FC266" w:rsidR="002810F8" w:rsidRPr="005E6358" w:rsidRDefault="002810F8">
                      <w:pPr>
                        <w:rPr>
                          <w:sz w:val="20"/>
                          <w:szCs w:val="20"/>
                        </w:rPr>
                      </w:pPr>
                      <w:r>
                        <w:rPr>
                          <w:sz w:val="20"/>
                          <w:szCs w:val="20"/>
                        </w:rPr>
                        <w:t>Illegal Content</w:t>
                      </w:r>
                      <w:r>
                        <w:rPr>
                          <w:sz w:val="20"/>
                          <w:szCs w:val="20"/>
                        </w:rPr>
                        <w:br/>
                        <w:t>Hateful or Discriminatory Content</w:t>
                      </w:r>
                      <w:r>
                        <w:rPr>
                          <w:sz w:val="20"/>
                          <w:szCs w:val="20"/>
                        </w:rPr>
                        <w:br/>
                        <w:t>Violent or Dangerous Content</w:t>
                      </w:r>
                      <w:r>
                        <w:rPr>
                          <w:sz w:val="20"/>
                          <w:szCs w:val="20"/>
                        </w:rPr>
                        <w:br/>
                        <w:t>Sexually Explicit or Pornographic Content</w:t>
                      </w:r>
                      <w:r>
                        <w:rPr>
                          <w:sz w:val="20"/>
                          <w:szCs w:val="20"/>
                        </w:rPr>
                        <w:br/>
                        <w:t>Deceptive, Fraudulent, or Misleading Content</w:t>
                      </w:r>
                      <w:r>
                        <w:rPr>
                          <w:sz w:val="20"/>
                          <w:szCs w:val="20"/>
                        </w:rPr>
                        <w:br/>
                        <w:t>Malicious Content</w:t>
                      </w:r>
                      <w:r>
                        <w:rPr>
                          <w:sz w:val="20"/>
                          <w:szCs w:val="20"/>
                        </w:rPr>
                        <w:br/>
                        <w:t>Spam or Low-Quality Content</w:t>
                      </w:r>
                      <w:r>
                        <w:rPr>
                          <w:sz w:val="20"/>
                          <w:szCs w:val="20"/>
                        </w:rPr>
                        <w:br/>
                        <w:t>Invasion of Privacy</w:t>
                      </w:r>
                      <w:r>
                        <w:rPr>
                          <w:sz w:val="20"/>
                          <w:szCs w:val="20"/>
                        </w:rPr>
                        <w:br/>
                        <w:t xml:space="preserve">Unlicensed </w:t>
                      </w:r>
                      <w:r w:rsidR="00C57C67">
                        <w:rPr>
                          <w:sz w:val="20"/>
                          <w:szCs w:val="20"/>
                        </w:rPr>
                        <w:t xml:space="preserve">or Unlawful </w:t>
                      </w:r>
                      <w:r>
                        <w:rPr>
                          <w:sz w:val="20"/>
                          <w:szCs w:val="20"/>
                        </w:rPr>
                        <w:t>Commercial Use</w:t>
                      </w:r>
                      <w:r>
                        <w:rPr>
                          <w:sz w:val="20"/>
                          <w:szCs w:val="20"/>
                        </w:rPr>
                        <w:br/>
                        <w:t>Intellectual Property Violations</w:t>
                      </w:r>
                    </w:p>
                  </w:txbxContent>
                </v:textbox>
                <w10:wrap type="square" anchorx="margin"/>
              </v:shape>
            </w:pict>
          </mc:Fallback>
        </mc:AlternateContent>
      </w:r>
      <w:r w:rsidR="005E6358">
        <w:rPr>
          <w:noProof/>
        </w:rPr>
        <mc:AlternateContent>
          <mc:Choice Requires="wps">
            <w:drawing>
              <wp:anchor distT="0" distB="0" distL="114300" distR="114300" simplePos="0" relativeHeight="251660288" behindDoc="0" locked="0" layoutInCell="1" allowOverlap="1" wp14:anchorId="5B900607" wp14:editId="73EEF89D">
                <wp:simplePos x="0" y="0"/>
                <wp:positionH relativeFrom="column">
                  <wp:posOffset>111318</wp:posOffset>
                </wp:positionH>
                <wp:positionV relativeFrom="paragraph">
                  <wp:posOffset>280560</wp:posOffset>
                </wp:positionV>
                <wp:extent cx="1081378" cy="739471"/>
                <wp:effectExtent l="114300" t="114300" r="138430" b="137160"/>
                <wp:wrapNone/>
                <wp:docPr id="667917230" name="Rectangle: Rounded Corners 3"/>
                <wp:cNvGraphicFramePr/>
                <a:graphic xmlns:a="http://schemas.openxmlformats.org/drawingml/2006/main">
                  <a:graphicData uri="http://schemas.microsoft.com/office/word/2010/wordprocessingShape">
                    <wps:wsp>
                      <wps:cNvSpPr/>
                      <wps:spPr>
                        <a:xfrm>
                          <a:off x="0" y="0"/>
                          <a:ext cx="1081378" cy="739471"/>
                        </a:xfrm>
                        <a:prstGeom prst="roundRect">
                          <a:avLst/>
                        </a:prstGeom>
                        <a:noFill/>
                        <a:effectLst>
                          <a:glow rad="101600">
                            <a:schemeClr val="accent2">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58DEBD" id="Rectangle: Rounded Corners 3" o:spid="_x0000_s1026" style="position:absolute;margin-left:8.75pt;margin-top:22.1pt;width:85.15pt;height:58.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" filled="f" strokecolor="#030b11 [484]" strokeweight="1pt">
                <v:stroke joinstyle="miter"/>
              </v:roundrect>
            </w:pict>
          </mc:Fallback>
        </mc:AlternateContent>
      </w:r>
      <w:r w:rsidR="005E6358" w:rsidRPr="005E6358">
        <w:rPr>
          <w:rFonts w:asciiTheme="majorHAnsi" w:eastAsia="Calibri" w:hAnsiTheme="majorHAnsi" w:cs="Times New Roman"/>
          <w:b/>
          <w:noProof/>
          <w:color w:val="731F1C" w:themeColor="accent5"/>
          <w:sz w:val="44"/>
          <w:szCs w:val="24"/>
        </w:rPr>
        <w:drawing>
          <wp:inline distT="0" distB="0" distL="0" distR="0" wp14:anchorId="677FC83E" wp14:editId="66A2B7CB">
            <wp:extent cx="2445382" cy="5730949"/>
            <wp:effectExtent l="0" t="0" r="0" b="3175"/>
            <wp:docPr id="1668772292" name="Picture 2"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72292" name="Picture 2" descr="A close-up of a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601" cy="5806458"/>
                    </a:xfrm>
                    <a:prstGeom prst="rect">
                      <a:avLst/>
                    </a:prstGeom>
                    <a:noFill/>
                    <a:ln>
                      <a:noFill/>
                    </a:ln>
                  </pic:spPr>
                </pic:pic>
              </a:graphicData>
            </a:graphic>
          </wp:inline>
        </w:drawing>
      </w:r>
      <w:r w:rsidR="005E6358" w:rsidRPr="005E6358">
        <w:t xml:space="preserve"> </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835292" w:rsidRPr="00846B76" w14:paraId="0AD2D453" w14:textId="77777777" w:rsidTr="00EF0B89">
        <w:tc>
          <w:tcPr>
            <w:tcW w:w="5000" w:type="pct"/>
            <w:gridSpan w:val="2"/>
            <w:shd w:val="clear" w:color="auto" w:fill="731F1C" w:themeFill="accent5"/>
            <w:vAlign w:val="bottom"/>
          </w:tcPr>
          <w:p w14:paraId="08FDC748" w14:textId="170C0B75" w:rsidR="00835292" w:rsidRPr="00846B76" w:rsidRDefault="00835292" w:rsidP="00EF0B89">
            <w:pPr>
              <w:pStyle w:val="Heading1"/>
            </w:pPr>
            <w:r>
              <w:lastRenderedPageBreak/>
              <w:t>Ad Proposal</w:t>
            </w:r>
          </w:p>
        </w:tc>
      </w:tr>
      <w:tr w:rsidR="00835292" w:rsidRPr="00846B76" w14:paraId="31109666" w14:textId="77777777" w:rsidTr="00EF0B89">
        <w:tc>
          <w:tcPr>
            <w:tcW w:w="1376" w:type="pct"/>
            <w:vAlign w:val="bottom"/>
          </w:tcPr>
          <w:p w14:paraId="55282C59" w14:textId="77777777" w:rsidR="00835292" w:rsidRPr="00846B76" w:rsidRDefault="00835292" w:rsidP="00EF0B89">
            <w:pPr>
              <w:pStyle w:val="NormalIndent"/>
            </w:pPr>
            <w:r>
              <w:t>Title</w:t>
            </w:r>
          </w:p>
        </w:tc>
        <w:tc>
          <w:tcPr>
            <w:tcW w:w="3624" w:type="pct"/>
            <w:tcBorders>
              <w:bottom w:val="single" w:sz="4" w:space="0" w:color="auto"/>
            </w:tcBorders>
            <w:vAlign w:val="bottom"/>
          </w:tcPr>
          <w:p w14:paraId="013A3504" w14:textId="77777777" w:rsidR="00835292" w:rsidRPr="00846B76" w:rsidRDefault="00835292" w:rsidP="00EF0B89"/>
        </w:tc>
      </w:tr>
      <w:tr w:rsidR="00835292" w:rsidRPr="00846B76" w14:paraId="53F49445" w14:textId="77777777" w:rsidTr="00EF0B89">
        <w:tc>
          <w:tcPr>
            <w:tcW w:w="1376" w:type="pct"/>
            <w:vAlign w:val="bottom"/>
          </w:tcPr>
          <w:p w14:paraId="64668685" w14:textId="77777777" w:rsidR="00835292" w:rsidRPr="00846B76" w:rsidRDefault="00835292" w:rsidP="00EF0B89">
            <w:pPr>
              <w:pStyle w:val="NormalIndent"/>
            </w:pPr>
            <w:r>
              <w:t>Subtitle</w:t>
            </w:r>
          </w:p>
        </w:tc>
        <w:tc>
          <w:tcPr>
            <w:tcW w:w="3624" w:type="pct"/>
            <w:tcBorders>
              <w:top w:val="single" w:sz="4" w:space="0" w:color="auto"/>
              <w:bottom w:val="single" w:sz="4" w:space="0" w:color="auto"/>
            </w:tcBorders>
            <w:vAlign w:val="bottom"/>
          </w:tcPr>
          <w:p w14:paraId="4C437BE3" w14:textId="77777777" w:rsidR="00835292" w:rsidRPr="00846B76" w:rsidRDefault="00835292" w:rsidP="00EF0B89"/>
        </w:tc>
      </w:tr>
      <w:tr w:rsidR="00835292" w:rsidRPr="00846B76" w14:paraId="5A5C10FB" w14:textId="77777777" w:rsidTr="00EF0B89">
        <w:tc>
          <w:tcPr>
            <w:tcW w:w="1376" w:type="pct"/>
            <w:vAlign w:val="bottom"/>
          </w:tcPr>
          <w:p w14:paraId="68E90EFA" w14:textId="77777777" w:rsidR="00835292" w:rsidRDefault="00835292" w:rsidP="00EF0B89">
            <w:pPr>
              <w:pStyle w:val="NormalIndent"/>
            </w:pPr>
            <w:r>
              <w:t>Body Content</w:t>
            </w:r>
          </w:p>
        </w:tc>
        <w:tc>
          <w:tcPr>
            <w:tcW w:w="3624" w:type="pct"/>
            <w:tcBorders>
              <w:top w:val="single" w:sz="4" w:space="0" w:color="auto"/>
              <w:bottom w:val="single" w:sz="4" w:space="0" w:color="auto"/>
            </w:tcBorders>
            <w:vAlign w:val="bottom"/>
          </w:tcPr>
          <w:p w14:paraId="4FF08CF2" w14:textId="77777777" w:rsidR="00835292" w:rsidRPr="00846B76" w:rsidRDefault="00835292" w:rsidP="00EF0B89"/>
        </w:tc>
      </w:tr>
      <w:tr w:rsidR="00835292" w:rsidRPr="00846B76" w14:paraId="5994033A" w14:textId="77777777" w:rsidTr="00EF0B89">
        <w:tc>
          <w:tcPr>
            <w:tcW w:w="1376" w:type="pct"/>
            <w:vAlign w:val="bottom"/>
          </w:tcPr>
          <w:p w14:paraId="19044AB2"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54B25C83" w14:textId="77777777" w:rsidR="00835292" w:rsidRPr="00846B76" w:rsidRDefault="00835292" w:rsidP="00EF0B89"/>
        </w:tc>
      </w:tr>
      <w:tr w:rsidR="00835292" w:rsidRPr="00846B76" w14:paraId="5220EBF9" w14:textId="77777777" w:rsidTr="00EF0B89">
        <w:tc>
          <w:tcPr>
            <w:tcW w:w="1376" w:type="pct"/>
            <w:vAlign w:val="bottom"/>
          </w:tcPr>
          <w:p w14:paraId="1E4CA8A8"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7DEEEDAC" w14:textId="77777777" w:rsidR="00835292" w:rsidRPr="00846B76" w:rsidRDefault="00835292" w:rsidP="00EF0B89"/>
        </w:tc>
      </w:tr>
      <w:tr w:rsidR="00835292" w:rsidRPr="00846B76" w14:paraId="48CCE52F" w14:textId="77777777" w:rsidTr="00EF0B89">
        <w:tc>
          <w:tcPr>
            <w:tcW w:w="1376" w:type="pct"/>
            <w:vAlign w:val="bottom"/>
          </w:tcPr>
          <w:p w14:paraId="54099F79" w14:textId="77777777" w:rsidR="00835292" w:rsidRDefault="00835292" w:rsidP="00EF0B89">
            <w:pPr>
              <w:pStyle w:val="NormalIndent"/>
            </w:pPr>
          </w:p>
        </w:tc>
        <w:tc>
          <w:tcPr>
            <w:tcW w:w="3624" w:type="pct"/>
            <w:tcBorders>
              <w:top w:val="single" w:sz="4" w:space="0" w:color="auto"/>
              <w:bottom w:val="single" w:sz="4" w:space="0" w:color="auto"/>
            </w:tcBorders>
            <w:vAlign w:val="bottom"/>
          </w:tcPr>
          <w:p w14:paraId="1037D401" w14:textId="77777777" w:rsidR="00835292" w:rsidRPr="00846B76" w:rsidRDefault="00835292" w:rsidP="00EF0B89"/>
        </w:tc>
      </w:tr>
    </w:tbl>
    <w:p w14:paraId="7781061A" w14:textId="77777777" w:rsidR="00835292" w:rsidRDefault="00835292" w:rsidP="00835292"/>
    <w:p w14:paraId="2BD3FEF8" w14:textId="77777777" w:rsidR="00835292" w:rsidRDefault="00835292" w:rsidP="00835292">
      <w:r>
        <w:t>I certify that all information provided in this form is true.</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835292" w:rsidRPr="00846B76" w14:paraId="54CC3E42" w14:textId="77777777" w:rsidTr="00EF0B89">
        <w:tc>
          <w:tcPr>
            <w:tcW w:w="5000" w:type="pct"/>
            <w:gridSpan w:val="2"/>
            <w:shd w:val="clear" w:color="auto" w:fill="731F1C" w:themeFill="accent5"/>
            <w:vAlign w:val="bottom"/>
          </w:tcPr>
          <w:p w14:paraId="7EE93CBE" w14:textId="77777777" w:rsidR="00835292" w:rsidRPr="00846B76" w:rsidRDefault="00835292" w:rsidP="00EF0B89">
            <w:pPr>
              <w:pStyle w:val="Heading1"/>
            </w:pPr>
            <w:r>
              <w:t>Signature</w:t>
            </w:r>
          </w:p>
        </w:tc>
      </w:tr>
      <w:tr w:rsidR="00835292" w:rsidRPr="00846B76" w14:paraId="04E196A9" w14:textId="77777777" w:rsidTr="00EF0B89">
        <w:tc>
          <w:tcPr>
            <w:tcW w:w="1376" w:type="pct"/>
            <w:vAlign w:val="bottom"/>
          </w:tcPr>
          <w:p w14:paraId="3A7D3FEC" w14:textId="77777777" w:rsidR="00835292" w:rsidRPr="00846B76" w:rsidRDefault="00835292" w:rsidP="00EF0B89">
            <w:pPr>
              <w:pStyle w:val="NormalIndent"/>
            </w:pPr>
            <w:r>
              <w:t>Signature</w:t>
            </w:r>
          </w:p>
        </w:tc>
        <w:tc>
          <w:tcPr>
            <w:tcW w:w="3624" w:type="pct"/>
            <w:tcBorders>
              <w:bottom w:val="single" w:sz="4" w:space="0" w:color="auto"/>
            </w:tcBorders>
            <w:vAlign w:val="bottom"/>
          </w:tcPr>
          <w:p w14:paraId="720A0152" w14:textId="77777777" w:rsidR="00835292" w:rsidRPr="00846B76" w:rsidRDefault="00835292" w:rsidP="00EF0B89"/>
        </w:tc>
      </w:tr>
      <w:tr w:rsidR="00835292" w:rsidRPr="00846B76" w14:paraId="63B00C3F" w14:textId="77777777" w:rsidTr="00EF0B89">
        <w:tc>
          <w:tcPr>
            <w:tcW w:w="1376" w:type="pct"/>
            <w:vAlign w:val="bottom"/>
          </w:tcPr>
          <w:p w14:paraId="5D5D8C36" w14:textId="77777777" w:rsidR="00835292" w:rsidRPr="00846B76" w:rsidRDefault="00835292" w:rsidP="00EF0B89">
            <w:pPr>
              <w:pStyle w:val="NormalIndent"/>
            </w:pPr>
            <w:r>
              <w:t>Date</w:t>
            </w:r>
          </w:p>
        </w:tc>
        <w:tc>
          <w:tcPr>
            <w:tcW w:w="3624" w:type="pct"/>
            <w:tcBorders>
              <w:top w:val="single" w:sz="4" w:space="0" w:color="auto"/>
              <w:bottom w:val="single" w:sz="4" w:space="0" w:color="auto"/>
            </w:tcBorders>
            <w:vAlign w:val="bottom"/>
          </w:tcPr>
          <w:p w14:paraId="68D8E402" w14:textId="77777777" w:rsidR="00835292" w:rsidRPr="00846B76" w:rsidRDefault="00835292" w:rsidP="00EF0B89"/>
        </w:tc>
      </w:tr>
    </w:tbl>
    <w:p w14:paraId="73D2BFD3" w14:textId="77777777" w:rsidR="00835292" w:rsidRDefault="00835292" w:rsidP="00835292"/>
    <w:p w14:paraId="0E72C6FA" w14:textId="50BA6952" w:rsidR="00835292" w:rsidRDefault="00835292">
      <w:pPr>
        <w:spacing w:before="0"/>
        <w:rPr>
          <w:rFonts w:asciiTheme="majorHAnsi" w:eastAsia="Calibri" w:hAnsiTheme="majorHAnsi" w:cs="Times New Roman"/>
          <w:b/>
          <w:color w:val="731F1C" w:themeColor="accent5"/>
          <w:sz w:val="44"/>
          <w:szCs w:val="24"/>
        </w:rPr>
      </w:pPr>
      <w:r>
        <w:br w:type="page"/>
      </w:r>
    </w:p>
    <w:p w14:paraId="66C16397" w14:textId="761A5590" w:rsidR="00943789" w:rsidRPr="001B3A6E" w:rsidRDefault="001B3A6E" w:rsidP="005E6358">
      <w:pPr>
        <w:pStyle w:val="Header"/>
        <w:rPr>
          <w:bCs/>
          <w:sz w:val="24"/>
        </w:rPr>
      </w:pPr>
      <w:r w:rsidRPr="001B3A6E">
        <w:rPr>
          <w:bCs/>
          <w:sz w:val="24"/>
        </w:rPr>
        <w:lastRenderedPageBreak/>
        <w:t>Content Release Authorization</w:t>
      </w:r>
    </w:p>
    <w:p w14:paraId="57EE9ED0" w14:textId="538A1793" w:rsidR="001B3A6E" w:rsidRPr="001B3A6E" w:rsidRDefault="001B3A6E" w:rsidP="001B3A6E">
      <w:pPr>
        <w:rPr>
          <w:sz w:val="24"/>
          <w:szCs w:val="24"/>
        </w:rPr>
      </w:pPr>
      <w:r w:rsidRPr="001B3A6E">
        <w:rPr>
          <w:sz w:val="24"/>
          <w:szCs w:val="24"/>
        </w:rPr>
        <w:t>I, the undersigned, hereby grant</w:t>
      </w:r>
      <w:r w:rsidR="009D76B0">
        <w:rPr>
          <w:sz w:val="24"/>
          <w:szCs w:val="24"/>
        </w:rPr>
        <w:t xml:space="preserve"> The Direct Classifieds</w:t>
      </w:r>
      <w:r w:rsidR="007A5FB8">
        <w:rPr>
          <w:sz w:val="24"/>
          <w:szCs w:val="24"/>
        </w:rPr>
        <w:t xml:space="preserve"> (the Released Party)</w:t>
      </w:r>
      <w:r w:rsidR="0001612B">
        <w:rPr>
          <w:sz w:val="24"/>
          <w:szCs w:val="24"/>
        </w:rPr>
        <w:t xml:space="preserve"> and its parent/subsidiary companies</w:t>
      </w:r>
      <w:r w:rsidRPr="001B3A6E">
        <w:rPr>
          <w:sz w:val="24"/>
          <w:szCs w:val="24"/>
        </w:rPr>
        <w:t xml:space="preserve"> the irrevocable right and permission to use the content </w:t>
      </w:r>
      <w:r w:rsidR="004440FD">
        <w:rPr>
          <w:sz w:val="24"/>
          <w:szCs w:val="24"/>
        </w:rPr>
        <w:t>(</w:t>
      </w:r>
      <w:r w:rsidR="00432B7B">
        <w:rPr>
          <w:sz w:val="24"/>
          <w:szCs w:val="24"/>
        </w:rPr>
        <w:t xml:space="preserve">herein </w:t>
      </w:r>
      <w:r w:rsidR="00F6149F">
        <w:rPr>
          <w:sz w:val="24"/>
          <w:szCs w:val="24"/>
        </w:rPr>
        <w:t xml:space="preserve">the Ad Proposal Form </w:t>
      </w:r>
      <w:r w:rsidR="004440FD">
        <w:rPr>
          <w:sz w:val="24"/>
          <w:szCs w:val="24"/>
        </w:rPr>
        <w:t>and any</w:t>
      </w:r>
      <w:r w:rsidR="005E2DD9">
        <w:rPr>
          <w:sz w:val="24"/>
          <w:szCs w:val="24"/>
        </w:rPr>
        <w:t xml:space="preserve"> </w:t>
      </w:r>
      <w:r w:rsidR="009022B7">
        <w:rPr>
          <w:sz w:val="24"/>
          <w:szCs w:val="24"/>
        </w:rPr>
        <w:t>information</w:t>
      </w:r>
      <w:r w:rsidR="00D61795">
        <w:rPr>
          <w:sz w:val="24"/>
          <w:szCs w:val="24"/>
        </w:rPr>
        <w:t>/</w:t>
      </w:r>
      <w:r w:rsidR="005E2DD9">
        <w:rPr>
          <w:sz w:val="24"/>
          <w:szCs w:val="24"/>
        </w:rPr>
        <w:t>content</w:t>
      </w:r>
      <w:r w:rsidR="00904414">
        <w:rPr>
          <w:sz w:val="24"/>
          <w:szCs w:val="24"/>
        </w:rPr>
        <w:t xml:space="preserve"> related to the Advertisement</w:t>
      </w:r>
      <w:r w:rsidR="001C52F3">
        <w:rPr>
          <w:sz w:val="24"/>
          <w:szCs w:val="24"/>
        </w:rPr>
        <w:t xml:space="preserve"> provided to the Released Party</w:t>
      </w:r>
      <w:r w:rsidR="004440FD">
        <w:rPr>
          <w:sz w:val="24"/>
          <w:szCs w:val="24"/>
        </w:rPr>
        <w:t xml:space="preserve">) </w:t>
      </w:r>
      <w:r w:rsidRPr="001B3A6E">
        <w:rPr>
          <w:sz w:val="24"/>
          <w:szCs w:val="24"/>
        </w:rPr>
        <w:t>created by or featuring me</w:t>
      </w:r>
      <w:r w:rsidR="00432B7B">
        <w:rPr>
          <w:sz w:val="24"/>
          <w:szCs w:val="24"/>
        </w:rPr>
        <w:t>.</w:t>
      </w:r>
    </w:p>
    <w:p w14:paraId="74C350E3" w14:textId="6BBE840C" w:rsidR="001B3A6E" w:rsidRPr="001B3A6E" w:rsidRDefault="001B3A6E" w:rsidP="001B3A6E">
      <w:pPr>
        <w:rPr>
          <w:sz w:val="24"/>
          <w:szCs w:val="24"/>
        </w:rPr>
      </w:pPr>
      <w:r w:rsidRPr="001B3A6E">
        <w:rPr>
          <w:sz w:val="24"/>
          <w:szCs w:val="24"/>
        </w:rPr>
        <w:t>This content may be used in whole or in part, for any lawful purpose, including but not limited to:</w:t>
      </w:r>
    </w:p>
    <w:p w14:paraId="010106B4" w14:textId="191340AA" w:rsidR="001B3A6E" w:rsidRPr="001B3A6E" w:rsidRDefault="001B3A6E" w:rsidP="001B3A6E">
      <w:pPr>
        <w:pStyle w:val="ListParagraph"/>
        <w:numPr>
          <w:ilvl w:val="0"/>
          <w:numId w:val="23"/>
        </w:numPr>
        <w:rPr>
          <w:sz w:val="24"/>
          <w:szCs w:val="24"/>
        </w:rPr>
      </w:pPr>
      <w:r w:rsidRPr="001B3A6E">
        <w:rPr>
          <w:sz w:val="24"/>
          <w:szCs w:val="24"/>
        </w:rPr>
        <w:t>Promotional content for The Direct Classifieds</w:t>
      </w:r>
      <w:r w:rsidR="00C64C19">
        <w:rPr>
          <w:sz w:val="24"/>
          <w:szCs w:val="24"/>
        </w:rPr>
        <w:t xml:space="preserve"> and parent/subsidiary companies.</w:t>
      </w:r>
    </w:p>
    <w:p w14:paraId="607DF247" w14:textId="66356731" w:rsidR="001B3A6E" w:rsidRPr="001B3A6E" w:rsidRDefault="001B3A6E" w:rsidP="001B3A6E">
      <w:pPr>
        <w:pStyle w:val="ListParagraph"/>
        <w:numPr>
          <w:ilvl w:val="0"/>
          <w:numId w:val="23"/>
        </w:numPr>
        <w:rPr>
          <w:sz w:val="24"/>
          <w:szCs w:val="24"/>
        </w:rPr>
      </w:pPr>
      <w:r w:rsidRPr="001B3A6E">
        <w:rPr>
          <w:sz w:val="24"/>
          <w:szCs w:val="24"/>
        </w:rPr>
        <w:t>Educational purposes</w:t>
      </w:r>
    </w:p>
    <w:p w14:paraId="3F000E6F" w14:textId="799C4946" w:rsidR="001B3A6E" w:rsidRPr="001B3A6E" w:rsidRDefault="001B3A6E" w:rsidP="001B3A6E">
      <w:pPr>
        <w:pStyle w:val="ListParagraph"/>
        <w:numPr>
          <w:ilvl w:val="0"/>
          <w:numId w:val="23"/>
        </w:numPr>
        <w:rPr>
          <w:sz w:val="24"/>
          <w:szCs w:val="24"/>
        </w:rPr>
      </w:pPr>
      <w:r w:rsidRPr="001B3A6E">
        <w:rPr>
          <w:sz w:val="24"/>
          <w:szCs w:val="24"/>
        </w:rPr>
        <w:t>Print and digital publications for The Direct Classifieds</w:t>
      </w:r>
      <w:r w:rsidR="0008727A">
        <w:rPr>
          <w:sz w:val="24"/>
          <w:szCs w:val="24"/>
        </w:rPr>
        <w:t xml:space="preserve"> and parent/subsidiary companies.</w:t>
      </w:r>
    </w:p>
    <w:p w14:paraId="2446C443" w14:textId="13D14EDD" w:rsidR="001B3A6E" w:rsidRPr="001B3A6E" w:rsidRDefault="007617D9" w:rsidP="001B3A6E">
      <w:pPr>
        <w:pStyle w:val="ListParagraph"/>
        <w:numPr>
          <w:ilvl w:val="0"/>
          <w:numId w:val="23"/>
        </w:numPr>
        <w:rPr>
          <w:sz w:val="24"/>
          <w:szCs w:val="24"/>
        </w:rPr>
      </w:pPr>
      <w:r>
        <w:rPr>
          <w:sz w:val="24"/>
          <w:szCs w:val="24"/>
        </w:rPr>
        <w:t>Rendering services</w:t>
      </w:r>
      <w:r w:rsidR="001B3A6E" w:rsidRPr="001B3A6E">
        <w:rPr>
          <w:sz w:val="24"/>
          <w:szCs w:val="24"/>
        </w:rPr>
        <w:t xml:space="preserve"> for the undersigned</w:t>
      </w:r>
      <w:r>
        <w:rPr>
          <w:sz w:val="24"/>
          <w:szCs w:val="24"/>
        </w:rPr>
        <w:t xml:space="preserve"> including</w:t>
      </w:r>
      <w:r w:rsidR="00171D90">
        <w:rPr>
          <w:sz w:val="24"/>
          <w:szCs w:val="24"/>
        </w:rPr>
        <w:t xml:space="preserve"> but not limited to</w:t>
      </w:r>
      <w:r>
        <w:rPr>
          <w:sz w:val="24"/>
          <w:szCs w:val="24"/>
        </w:rPr>
        <w:t xml:space="preserve"> advertising</w:t>
      </w:r>
      <w:r w:rsidR="001B3A6E" w:rsidRPr="001B3A6E">
        <w:rPr>
          <w:sz w:val="24"/>
          <w:szCs w:val="24"/>
        </w:rPr>
        <w:t>.</w:t>
      </w:r>
    </w:p>
    <w:p w14:paraId="37FE1EDB" w14:textId="49E40E4A" w:rsidR="001B3A6E" w:rsidRPr="001B3A6E" w:rsidRDefault="001B3A6E" w:rsidP="001B3A6E">
      <w:pPr>
        <w:rPr>
          <w:sz w:val="24"/>
          <w:szCs w:val="24"/>
        </w:rPr>
      </w:pPr>
      <w:r w:rsidRPr="001B3A6E">
        <w:rPr>
          <w:sz w:val="24"/>
          <w:szCs w:val="24"/>
        </w:rPr>
        <w:t>I understand that:</w:t>
      </w:r>
    </w:p>
    <w:p w14:paraId="357BF657" w14:textId="4D04FF74" w:rsidR="001B3A6E" w:rsidRPr="001B3A6E" w:rsidRDefault="001B3A6E" w:rsidP="001B3A6E">
      <w:pPr>
        <w:pStyle w:val="ListParagraph"/>
        <w:numPr>
          <w:ilvl w:val="0"/>
          <w:numId w:val="24"/>
        </w:numPr>
        <w:rPr>
          <w:sz w:val="24"/>
          <w:szCs w:val="24"/>
        </w:rPr>
      </w:pPr>
      <w:r w:rsidRPr="001B3A6E">
        <w:rPr>
          <w:sz w:val="24"/>
          <w:szCs w:val="24"/>
        </w:rPr>
        <w:t>I will not receive any compensation for the use of this content.</w:t>
      </w:r>
    </w:p>
    <w:p w14:paraId="6FA64650" w14:textId="77777777" w:rsidR="001B3A6E" w:rsidRPr="001B3A6E" w:rsidRDefault="001B3A6E" w:rsidP="001B3A6E">
      <w:pPr>
        <w:pStyle w:val="ListParagraph"/>
        <w:numPr>
          <w:ilvl w:val="0"/>
          <w:numId w:val="24"/>
        </w:numPr>
        <w:rPr>
          <w:sz w:val="24"/>
          <w:szCs w:val="24"/>
        </w:rPr>
      </w:pPr>
      <w:r w:rsidRPr="001B3A6E">
        <w:rPr>
          <w:sz w:val="24"/>
          <w:szCs w:val="24"/>
        </w:rPr>
        <w:t>I waive the right to inspect or approve any use of the content (with the exception of any pre-publish inspection offered to the undersigned).</w:t>
      </w:r>
    </w:p>
    <w:p w14:paraId="475BADC9" w14:textId="5DA1C2E9" w:rsidR="001B3A6E" w:rsidRPr="001B3A6E" w:rsidRDefault="001B3A6E" w:rsidP="001B3A6E">
      <w:pPr>
        <w:rPr>
          <w:sz w:val="24"/>
          <w:szCs w:val="24"/>
        </w:rPr>
      </w:pPr>
      <w:r w:rsidRPr="001B3A6E">
        <w:rPr>
          <w:sz w:val="24"/>
          <w:szCs w:val="24"/>
        </w:rPr>
        <w:t>I release and discharge The Direct Classifieds, its legal representatives, employees, agents, and assigns from any and all claims and demands arising out of or in connection with the use of the content, including but not limited to any claims for defamation, invasion of privacy, or violation of rights of publicity.</w:t>
      </w:r>
    </w:p>
    <w:p w14:paraId="27B4A126" w14:textId="5E09D7CA" w:rsidR="001B3A6E" w:rsidRDefault="001B3A6E" w:rsidP="001B3A6E">
      <w:pPr>
        <w:rPr>
          <w:sz w:val="24"/>
          <w:szCs w:val="24"/>
        </w:rPr>
      </w:pPr>
      <w:r w:rsidRPr="001B3A6E">
        <w:rPr>
          <w:sz w:val="24"/>
          <w:szCs w:val="24"/>
        </w:rPr>
        <w:t>This authorization is perpetual, worldwide, and irrevocable.</w:t>
      </w:r>
    </w:p>
    <w:p w14:paraId="10366685" w14:textId="77777777" w:rsidR="001B3A6E" w:rsidRDefault="001B3A6E" w:rsidP="001B3A6E">
      <w:pPr>
        <w:rPr>
          <w:sz w:val="24"/>
          <w:szCs w:val="24"/>
        </w:rPr>
      </w:pP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9D76B0" w:rsidRPr="00846B76" w14:paraId="393E4C21" w14:textId="77777777" w:rsidTr="00281842">
        <w:tc>
          <w:tcPr>
            <w:tcW w:w="5000" w:type="pct"/>
            <w:gridSpan w:val="2"/>
            <w:shd w:val="clear" w:color="auto" w:fill="731F1C" w:themeFill="accent5"/>
            <w:vAlign w:val="bottom"/>
          </w:tcPr>
          <w:p w14:paraId="59309E85" w14:textId="77777777" w:rsidR="009D76B0" w:rsidRPr="00846B76" w:rsidRDefault="009D76B0" w:rsidP="00281842">
            <w:pPr>
              <w:pStyle w:val="Heading1"/>
            </w:pPr>
            <w:r>
              <w:t>Signature</w:t>
            </w:r>
          </w:p>
        </w:tc>
      </w:tr>
      <w:tr w:rsidR="009D76B0" w:rsidRPr="00846B76" w14:paraId="1AA8B37E" w14:textId="77777777" w:rsidTr="00281842">
        <w:tc>
          <w:tcPr>
            <w:tcW w:w="1376" w:type="pct"/>
            <w:vAlign w:val="bottom"/>
          </w:tcPr>
          <w:p w14:paraId="25FB527A" w14:textId="77777777" w:rsidR="009D76B0" w:rsidRPr="00846B76" w:rsidRDefault="009D76B0" w:rsidP="00281842">
            <w:pPr>
              <w:pStyle w:val="NormalIndent"/>
            </w:pPr>
            <w:r>
              <w:t>Signature</w:t>
            </w:r>
          </w:p>
        </w:tc>
        <w:tc>
          <w:tcPr>
            <w:tcW w:w="3624" w:type="pct"/>
            <w:tcBorders>
              <w:bottom w:val="single" w:sz="4" w:space="0" w:color="auto"/>
            </w:tcBorders>
            <w:vAlign w:val="bottom"/>
          </w:tcPr>
          <w:p w14:paraId="3597C68C" w14:textId="77777777" w:rsidR="009D76B0" w:rsidRPr="00846B76" w:rsidRDefault="009D76B0" w:rsidP="00281842"/>
        </w:tc>
      </w:tr>
      <w:tr w:rsidR="009D76B0" w:rsidRPr="00846B76" w14:paraId="739A47EF" w14:textId="77777777" w:rsidTr="00281842">
        <w:tc>
          <w:tcPr>
            <w:tcW w:w="1376" w:type="pct"/>
            <w:vAlign w:val="bottom"/>
          </w:tcPr>
          <w:p w14:paraId="54FA98F4" w14:textId="77777777" w:rsidR="009D76B0" w:rsidRPr="00846B76" w:rsidRDefault="009D76B0" w:rsidP="00281842">
            <w:pPr>
              <w:pStyle w:val="NormalIndent"/>
            </w:pPr>
            <w:r>
              <w:t>Date</w:t>
            </w:r>
          </w:p>
        </w:tc>
        <w:tc>
          <w:tcPr>
            <w:tcW w:w="3624" w:type="pct"/>
            <w:tcBorders>
              <w:top w:val="single" w:sz="4" w:space="0" w:color="auto"/>
              <w:bottom w:val="single" w:sz="4" w:space="0" w:color="auto"/>
            </w:tcBorders>
            <w:vAlign w:val="bottom"/>
          </w:tcPr>
          <w:p w14:paraId="2CCA9A9D" w14:textId="77777777" w:rsidR="009D76B0" w:rsidRPr="00846B76" w:rsidRDefault="009D76B0" w:rsidP="00281842"/>
        </w:tc>
      </w:tr>
    </w:tbl>
    <w:p w14:paraId="2238644C" w14:textId="77777777" w:rsidR="00397C70" w:rsidRDefault="00397C70" w:rsidP="001B3A6E">
      <w:pPr>
        <w:rPr>
          <w:sz w:val="24"/>
          <w:szCs w:val="24"/>
        </w:rPr>
      </w:pPr>
    </w:p>
    <w:p w14:paraId="30F7AD7D" w14:textId="68FE5077" w:rsidR="007A5FB8" w:rsidRDefault="007A5FB8" w:rsidP="007A5FB8">
      <w:pPr>
        <w:pStyle w:val="Header"/>
        <w:rPr>
          <w:sz w:val="24"/>
        </w:rPr>
      </w:pPr>
      <w:r>
        <w:rPr>
          <w:sz w:val="24"/>
        </w:rPr>
        <w:t>Service Agreement</w:t>
      </w:r>
    </w:p>
    <w:p w14:paraId="464A7948" w14:textId="54751A0E" w:rsidR="007A5FB8" w:rsidRDefault="007A5FB8" w:rsidP="007A5FB8">
      <w:pPr>
        <w:rPr>
          <w:sz w:val="24"/>
          <w:szCs w:val="24"/>
        </w:rPr>
      </w:pPr>
      <w:r>
        <w:rPr>
          <w:sz w:val="24"/>
          <w:szCs w:val="24"/>
        </w:rPr>
        <w:t xml:space="preserve">The Undersigned </w:t>
      </w:r>
      <w:r w:rsidR="003A2D76">
        <w:rPr>
          <w:sz w:val="24"/>
          <w:szCs w:val="24"/>
        </w:rPr>
        <w:t>(</w:t>
      </w:r>
      <w:r w:rsidR="008F1488">
        <w:rPr>
          <w:sz w:val="24"/>
          <w:szCs w:val="24"/>
        </w:rPr>
        <w:t>the Applicant, the representative of the Business</w:t>
      </w:r>
      <w:r w:rsidR="003A2D76">
        <w:rPr>
          <w:sz w:val="24"/>
          <w:szCs w:val="24"/>
        </w:rPr>
        <w:t xml:space="preserve">) </w:t>
      </w:r>
      <w:r>
        <w:rPr>
          <w:sz w:val="24"/>
          <w:szCs w:val="24"/>
        </w:rPr>
        <w:t>proposes the publishing of the advertisement contained herein for the Business represented by the</w:t>
      </w:r>
      <w:r w:rsidR="00D43BF7">
        <w:rPr>
          <w:sz w:val="24"/>
          <w:szCs w:val="24"/>
        </w:rPr>
        <w:t xml:space="preserve"> Undersigned</w:t>
      </w:r>
      <w:r>
        <w:rPr>
          <w:sz w:val="24"/>
          <w:szCs w:val="24"/>
        </w:rPr>
        <w:t>.</w:t>
      </w:r>
    </w:p>
    <w:p w14:paraId="7308CDBE" w14:textId="1C25BB20" w:rsidR="007A5FB8" w:rsidRDefault="007A5FB8" w:rsidP="007A5FB8">
      <w:pPr>
        <w:rPr>
          <w:sz w:val="24"/>
          <w:szCs w:val="24"/>
        </w:rPr>
      </w:pPr>
      <w:r>
        <w:rPr>
          <w:sz w:val="24"/>
          <w:szCs w:val="24"/>
        </w:rPr>
        <w:t>The advertisement shall be contained within a 1” long by 1.5” wide ad slot on a common ad page shared by other advertisers and published by the Released Party.</w:t>
      </w:r>
    </w:p>
    <w:p w14:paraId="5940B257" w14:textId="70AF3D1C" w:rsidR="00E70EC7" w:rsidRDefault="00E70EC7" w:rsidP="007A5FB8">
      <w:pPr>
        <w:rPr>
          <w:sz w:val="24"/>
          <w:szCs w:val="24"/>
        </w:rPr>
      </w:pPr>
      <w:r>
        <w:rPr>
          <w:sz w:val="24"/>
          <w:szCs w:val="24"/>
        </w:rPr>
        <w:t>Before payment pending, there is no obligation of the Undersigned to commit.</w:t>
      </w:r>
    </w:p>
    <w:p w14:paraId="73BC64A0" w14:textId="3EA6E55A" w:rsidR="007A5FB8" w:rsidRPr="007A5FB8" w:rsidRDefault="007A5FB8" w:rsidP="007A5FB8">
      <w:pPr>
        <w:rPr>
          <w:sz w:val="24"/>
          <w:szCs w:val="24"/>
        </w:rPr>
      </w:pPr>
      <w:r>
        <w:rPr>
          <w:sz w:val="24"/>
          <w:szCs w:val="24"/>
        </w:rPr>
        <w:t xml:space="preserve">After approval by the Released Party, the Undersigned commits to the publishing of the </w:t>
      </w:r>
      <w:r w:rsidR="00597FDF">
        <w:rPr>
          <w:sz w:val="24"/>
          <w:szCs w:val="24"/>
        </w:rPr>
        <w:t>A</w:t>
      </w:r>
      <w:r>
        <w:rPr>
          <w:sz w:val="24"/>
          <w:szCs w:val="24"/>
        </w:rPr>
        <w:t>dvertisement by fulfilling the financial obligations for the service received: $100 paid by the Undersigned to the Released Party in full, per each ad being published, per each month the ad is published.</w:t>
      </w:r>
    </w:p>
    <w:p w14:paraId="2DB63718" w14:textId="173B5F71" w:rsidR="006763CD" w:rsidRDefault="007A5FB8" w:rsidP="006763CD">
      <w:pPr>
        <w:rPr>
          <w:sz w:val="24"/>
          <w:szCs w:val="24"/>
        </w:rPr>
      </w:pPr>
      <w:r>
        <w:rPr>
          <w:sz w:val="24"/>
          <w:szCs w:val="24"/>
        </w:rPr>
        <w:t xml:space="preserve">After the above mentioned payment transaction has cleared, The Released Party agrees to render the service of publishing the </w:t>
      </w:r>
      <w:r w:rsidR="00597FDF">
        <w:rPr>
          <w:sz w:val="24"/>
          <w:szCs w:val="24"/>
        </w:rPr>
        <w:t>A</w:t>
      </w:r>
      <w:r>
        <w:rPr>
          <w:sz w:val="24"/>
          <w:szCs w:val="24"/>
        </w:rPr>
        <w:t xml:space="preserve">dvertisement </w:t>
      </w:r>
      <w:r w:rsidR="00597FDF">
        <w:rPr>
          <w:sz w:val="24"/>
          <w:szCs w:val="24"/>
        </w:rPr>
        <w:t xml:space="preserve">and distributing it to a number of </w:t>
      </w:r>
      <w:r w:rsidR="001675F4">
        <w:rPr>
          <w:sz w:val="24"/>
          <w:szCs w:val="24"/>
        </w:rPr>
        <w:t xml:space="preserve">addresses </w:t>
      </w:r>
      <w:r w:rsidR="00597FDF">
        <w:rPr>
          <w:sz w:val="24"/>
          <w:szCs w:val="24"/>
        </w:rPr>
        <w:t xml:space="preserve"> within </w:t>
      </w:r>
      <w:r w:rsidR="009A5075">
        <w:rPr>
          <w:sz w:val="24"/>
          <w:szCs w:val="24"/>
        </w:rPr>
        <w:t xml:space="preserve">a </w:t>
      </w:r>
      <w:r w:rsidR="000401B2">
        <w:rPr>
          <w:sz w:val="24"/>
          <w:szCs w:val="24"/>
        </w:rPr>
        <w:t>geographical</w:t>
      </w:r>
      <w:r w:rsidR="006F070E">
        <w:rPr>
          <w:sz w:val="24"/>
          <w:szCs w:val="24"/>
        </w:rPr>
        <w:t xml:space="preserve"> </w:t>
      </w:r>
      <w:r w:rsidR="00597FDF">
        <w:rPr>
          <w:sz w:val="24"/>
          <w:szCs w:val="24"/>
        </w:rPr>
        <w:t>region</w:t>
      </w:r>
      <w:r w:rsidR="009A5075">
        <w:rPr>
          <w:sz w:val="24"/>
          <w:szCs w:val="24"/>
        </w:rPr>
        <w:t xml:space="preserve"> the Business</w:t>
      </w:r>
      <w:r w:rsidR="00597FDF">
        <w:rPr>
          <w:sz w:val="24"/>
          <w:szCs w:val="24"/>
        </w:rPr>
        <w:t xml:space="preserve"> </w:t>
      </w:r>
      <w:r w:rsidR="009A5075">
        <w:rPr>
          <w:sz w:val="24"/>
          <w:szCs w:val="24"/>
        </w:rPr>
        <w:t xml:space="preserve">is located </w:t>
      </w:r>
      <w:r w:rsidR="00597FDF">
        <w:rPr>
          <w:sz w:val="24"/>
          <w:szCs w:val="24"/>
        </w:rPr>
        <w:t xml:space="preserve">and determined by the rate of 4 cents per </w:t>
      </w:r>
      <w:r w:rsidR="001E4F90">
        <w:rPr>
          <w:sz w:val="24"/>
          <w:szCs w:val="24"/>
        </w:rPr>
        <w:t>address</w:t>
      </w:r>
      <w:r w:rsidR="00597FDF">
        <w:rPr>
          <w:sz w:val="24"/>
          <w:szCs w:val="24"/>
        </w:rPr>
        <w:t xml:space="preserve"> (</w:t>
      </w:r>
      <w:proofErr w:type="spellStart"/>
      <w:r w:rsidR="00597FDF">
        <w:rPr>
          <w:sz w:val="24"/>
          <w:szCs w:val="24"/>
        </w:rPr>
        <w:t>i.e</w:t>
      </w:r>
      <w:proofErr w:type="spellEnd"/>
      <w:r w:rsidR="00597FDF">
        <w:rPr>
          <w:sz w:val="24"/>
          <w:szCs w:val="24"/>
        </w:rPr>
        <w:t xml:space="preserve"> in this agreement: 2</w:t>
      </w:r>
      <w:r w:rsidR="00FF09F5">
        <w:rPr>
          <w:sz w:val="24"/>
          <w:szCs w:val="24"/>
        </w:rPr>
        <w:t>5</w:t>
      </w:r>
      <w:r w:rsidR="00597FDF">
        <w:rPr>
          <w:sz w:val="24"/>
          <w:szCs w:val="24"/>
        </w:rPr>
        <w:t xml:space="preserve">00 </w:t>
      </w:r>
      <w:r w:rsidR="001E4F90">
        <w:rPr>
          <w:sz w:val="24"/>
          <w:szCs w:val="24"/>
        </w:rPr>
        <w:t>addresses</w:t>
      </w:r>
      <w:r w:rsidR="00597FDF">
        <w:rPr>
          <w:sz w:val="24"/>
          <w:szCs w:val="24"/>
        </w:rPr>
        <w:t>).</w:t>
      </w:r>
    </w:p>
    <w:p w14:paraId="26D7FD86" w14:textId="387F2AEF" w:rsidR="00E70EC7" w:rsidRDefault="00E70EC7" w:rsidP="006763CD">
      <w:pPr>
        <w:rPr>
          <w:sz w:val="24"/>
          <w:szCs w:val="24"/>
        </w:rPr>
      </w:pPr>
      <w:r>
        <w:rPr>
          <w:sz w:val="24"/>
          <w:szCs w:val="24"/>
        </w:rPr>
        <w:t>The agreement renews automatically on a monthly basis.</w:t>
      </w:r>
      <w:r w:rsidR="00AC1E8E">
        <w:rPr>
          <w:sz w:val="24"/>
          <w:szCs w:val="24"/>
        </w:rPr>
        <w:t xml:space="preserve"> The Undersigned reserves the right to cancel their recurring subscription at any time, exiting the agreement. T</w:t>
      </w:r>
      <w:r>
        <w:rPr>
          <w:sz w:val="24"/>
          <w:szCs w:val="24"/>
        </w:rPr>
        <w:t>he Released Party reserve</w:t>
      </w:r>
      <w:r w:rsidR="006E4AE0">
        <w:rPr>
          <w:sz w:val="24"/>
          <w:szCs w:val="24"/>
        </w:rPr>
        <w:t>s</w:t>
      </w:r>
      <w:r>
        <w:rPr>
          <w:sz w:val="24"/>
          <w:szCs w:val="24"/>
        </w:rPr>
        <w:t xml:space="preserve"> the right to</w:t>
      </w:r>
      <w:r w:rsidR="00AC1E8E">
        <w:rPr>
          <w:sz w:val="24"/>
          <w:szCs w:val="24"/>
        </w:rPr>
        <w:t xml:space="preserve"> deny service at any time, exiting the agreement</w:t>
      </w:r>
      <w:r>
        <w:rPr>
          <w:sz w:val="24"/>
          <w:szCs w:val="24"/>
        </w:rPr>
        <w:t xml:space="preserve">. </w:t>
      </w:r>
      <w:r>
        <w:rPr>
          <w:sz w:val="24"/>
          <w:szCs w:val="24"/>
        </w:rPr>
        <w:br/>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6763CD" w:rsidRPr="00846B76" w14:paraId="53E7C1CD" w14:textId="77777777" w:rsidTr="00281842">
        <w:tc>
          <w:tcPr>
            <w:tcW w:w="5000" w:type="pct"/>
            <w:gridSpan w:val="2"/>
            <w:shd w:val="clear" w:color="auto" w:fill="731F1C" w:themeFill="accent5"/>
            <w:vAlign w:val="bottom"/>
          </w:tcPr>
          <w:p w14:paraId="426C683D" w14:textId="77777777" w:rsidR="006763CD" w:rsidRPr="00846B76" w:rsidRDefault="006763CD" w:rsidP="00281842">
            <w:pPr>
              <w:pStyle w:val="Heading1"/>
            </w:pPr>
            <w:r>
              <w:t>Signature</w:t>
            </w:r>
          </w:p>
        </w:tc>
      </w:tr>
      <w:tr w:rsidR="006763CD" w:rsidRPr="00846B76" w14:paraId="05B28E53" w14:textId="77777777" w:rsidTr="00281842">
        <w:tc>
          <w:tcPr>
            <w:tcW w:w="1376" w:type="pct"/>
            <w:vAlign w:val="bottom"/>
          </w:tcPr>
          <w:p w14:paraId="7D02C6E9" w14:textId="77777777" w:rsidR="006763CD" w:rsidRPr="00846B76" w:rsidRDefault="006763CD" w:rsidP="00281842">
            <w:pPr>
              <w:pStyle w:val="NormalIndent"/>
            </w:pPr>
            <w:r>
              <w:t>Signature</w:t>
            </w:r>
          </w:p>
        </w:tc>
        <w:tc>
          <w:tcPr>
            <w:tcW w:w="3624" w:type="pct"/>
            <w:tcBorders>
              <w:bottom w:val="single" w:sz="4" w:space="0" w:color="auto"/>
            </w:tcBorders>
            <w:vAlign w:val="bottom"/>
          </w:tcPr>
          <w:p w14:paraId="6E95D8FF" w14:textId="77777777" w:rsidR="006763CD" w:rsidRPr="00846B76" w:rsidRDefault="006763CD" w:rsidP="00281842"/>
        </w:tc>
      </w:tr>
      <w:tr w:rsidR="006763CD" w:rsidRPr="00846B76" w14:paraId="115E0FB1" w14:textId="77777777" w:rsidTr="00281842">
        <w:tc>
          <w:tcPr>
            <w:tcW w:w="1376" w:type="pct"/>
            <w:vAlign w:val="bottom"/>
          </w:tcPr>
          <w:p w14:paraId="2E0AB7FB" w14:textId="77777777" w:rsidR="006763CD" w:rsidRPr="00846B76" w:rsidRDefault="006763CD" w:rsidP="00281842">
            <w:pPr>
              <w:pStyle w:val="NormalIndent"/>
            </w:pPr>
            <w:r>
              <w:t>Date</w:t>
            </w:r>
          </w:p>
        </w:tc>
        <w:tc>
          <w:tcPr>
            <w:tcW w:w="3624" w:type="pct"/>
            <w:tcBorders>
              <w:top w:val="single" w:sz="4" w:space="0" w:color="auto"/>
              <w:bottom w:val="single" w:sz="4" w:space="0" w:color="auto"/>
            </w:tcBorders>
            <w:vAlign w:val="bottom"/>
          </w:tcPr>
          <w:p w14:paraId="6C40EA01" w14:textId="77777777" w:rsidR="006763CD" w:rsidRPr="00846B76" w:rsidRDefault="006763CD" w:rsidP="00281842"/>
        </w:tc>
      </w:tr>
    </w:tbl>
    <w:p w14:paraId="1855CD7B" w14:textId="77777777" w:rsidR="00397C70" w:rsidRDefault="00397C70" w:rsidP="00397C70"/>
    <w:p w14:paraId="337B6C5C" w14:textId="77777777" w:rsidR="008B5BE0" w:rsidRDefault="008B5BE0" w:rsidP="00CB1FBF">
      <w:pPr>
        <w:rPr>
          <w:b/>
          <w:bCs/>
          <w:sz w:val="16"/>
          <w:szCs w:val="16"/>
        </w:rPr>
      </w:pPr>
    </w:p>
    <w:p w14:paraId="75B67A2D" w14:textId="77777777" w:rsidR="00DF27CD" w:rsidRDefault="00DF27CD" w:rsidP="0070169F">
      <w:pPr>
        <w:pStyle w:val="Header"/>
        <w:rPr>
          <w:sz w:val="24"/>
        </w:rPr>
      </w:pPr>
    </w:p>
    <w:p w14:paraId="48BC8EC1" w14:textId="254F7E8C" w:rsidR="0070169F" w:rsidRPr="0070169F" w:rsidRDefault="0070169F" w:rsidP="0070169F">
      <w:pPr>
        <w:pStyle w:val="Header"/>
        <w:rPr>
          <w:sz w:val="24"/>
        </w:rPr>
      </w:pPr>
      <w:r>
        <w:rPr>
          <w:sz w:val="24"/>
        </w:rPr>
        <w:t>Privacy Statement</w:t>
      </w:r>
    </w:p>
    <w:p w14:paraId="6F9D0FE3" w14:textId="13481497" w:rsidR="0070169F" w:rsidRDefault="0070169F" w:rsidP="0070169F">
      <w:pPr>
        <w:rPr>
          <w:sz w:val="24"/>
          <w:szCs w:val="24"/>
        </w:rPr>
      </w:pPr>
      <w:r w:rsidRPr="0070169F">
        <w:rPr>
          <w:sz w:val="24"/>
          <w:szCs w:val="24"/>
        </w:rPr>
        <w:t>We collect information to render services, manage your account</w:t>
      </w:r>
      <w:r w:rsidR="00CD3552">
        <w:rPr>
          <w:sz w:val="24"/>
          <w:szCs w:val="24"/>
        </w:rPr>
        <w:t>, improve our products and services,</w:t>
      </w:r>
      <w:r w:rsidRPr="0070169F">
        <w:rPr>
          <w:sz w:val="24"/>
          <w:szCs w:val="24"/>
        </w:rPr>
        <w:t xml:space="preserve"> and offer other products and services. This may include personal information about you, your usage of our services, and/or your company.</w:t>
      </w:r>
    </w:p>
    <w:p w14:paraId="3C1A1999" w14:textId="4B3E7226" w:rsidR="0070169F" w:rsidRPr="0070169F" w:rsidRDefault="0070169F" w:rsidP="0070169F">
      <w:pPr>
        <w:rPr>
          <w:sz w:val="24"/>
          <w:szCs w:val="24"/>
        </w:rPr>
      </w:pPr>
      <w:r w:rsidRPr="0070169F">
        <w:rPr>
          <w:sz w:val="24"/>
          <w:szCs w:val="24"/>
        </w:rPr>
        <w:t>We may use personal information to personali</w:t>
      </w:r>
      <w:r w:rsidR="009047BD">
        <w:rPr>
          <w:sz w:val="24"/>
          <w:szCs w:val="24"/>
        </w:rPr>
        <w:t>z</w:t>
      </w:r>
      <w:r w:rsidRPr="0070169F">
        <w:rPr>
          <w:sz w:val="24"/>
          <w:szCs w:val="24"/>
        </w:rPr>
        <w:t>e your experiences with our company and services.</w:t>
      </w:r>
    </w:p>
    <w:p w14:paraId="607105BC" w14:textId="35AE00CF" w:rsidR="0070169F" w:rsidRDefault="0070169F" w:rsidP="0070169F">
      <w:pPr>
        <w:rPr>
          <w:sz w:val="24"/>
          <w:szCs w:val="24"/>
        </w:rPr>
      </w:pPr>
      <w:r w:rsidRPr="0070169F">
        <w:rPr>
          <w:sz w:val="24"/>
          <w:szCs w:val="24"/>
        </w:rPr>
        <w:t>We may pass on personal information to our group of companies so that they may of</w:t>
      </w:r>
      <w:r w:rsidR="009047BD">
        <w:rPr>
          <w:sz w:val="24"/>
          <w:szCs w:val="24"/>
        </w:rPr>
        <w:t>f</w:t>
      </w:r>
      <w:r w:rsidRPr="0070169F">
        <w:rPr>
          <w:sz w:val="24"/>
          <w:szCs w:val="24"/>
        </w:rPr>
        <w:t>er you their products and services.</w:t>
      </w:r>
    </w:p>
    <w:p w14:paraId="6AF5EEA9" w14:textId="6D030C19" w:rsidR="0070169F" w:rsidRDefault="00871530" w:rsidP="0070169F">
      <w:pPr>
        <w:rPr>
          <w:sz w:val="24"/>
          <w:szCs w:val="24"/>
        </w:rPr>
      </w:pPr>
      <w:r>
        <w:rPr>
          <w:sz w:val="24"/>
          <w:szCs w:val="24"/>
        </w:rPr>
        <w:t>We do not share your information for marketing purposes with companies outside of our group without your consent.</w:t>
      </w:r>
    </w:p>
    <w:p w14:paraId="7F4CD708" w14:textId="595A01FF" w:rsidR="00871530" w:rsidRDefault="00972FFC" w:rsidP="0070169F">
      <w:pPr>
        <w:rPr>
          <w:sz w:val="24"/>
          <w:szCs w:val="24"/>
        </w:rPr>
      </w:pPr>
      <w:r>
        <w:rPr>
          <w:sz w:val="24"/>
          <w:szCs w:val="24"/>
        </w:rPr>
        <w:t xml:space="preserve">We may share your information with legal authorities when requested and required by law. </w:t>
      </w:r>
    </w:p>
    <w:p w14:paraId="1EFE5AD3" w14:textId="77777777" w:rsidR="00871530" w:rsidRDefault="00871530" w:rsidP="0070169F">
      <w:pPr>
        <w:rPr>
          <w:sz w:val="24"/>
          <w:szCs w:val="24"/>
        </w:rPr>
      </w:pP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70169F" w:rsidRPr="00846B76" w14:paraId="452A3006" w14:textId="77777777" w:rsidTr="009A73F9">
        <w:tc>
          <w:tcPr>
            <w:tcW w:w="5000" w:type="pct"/>
            <w:gridSpan w:val="2"/>
            <w:shd w:val="clear" w:color="auto" w:fill="731F1C" w:themeFill="accent5"/>
            <w:vAlign w:val="bottom"/>
          </w:tcPr>
          <w:p w14:paraId="77D1C2C6" w14:textId="77777777" w:rsidR="0070169F" w:rsidRPr="00846B76" w:rsidRDefault="0070169F" w:rsidP="009A73F9">
            <w:pPr>
              <w:pStyle w:val="Heading1"/>
            </w:pPr>
            <w:r>
              <w:t>Signature</w:t>
            </w:r>
          </w:p>
        </w:tc>
      </w:tr>
      <w:tr w:rsidR="0070169F" w:rsidRPr="00846B76" w14:paraId="45704F12" w14:textId="77777777" w:rsidTr="009A73F9">
        <w:tc>
          <w:tcPr>
            <w:tcW w:w="1376" w:type="pct"/>
            <w:vAlign w:val="bottom"/>
          </w:tcPr>
          <w:p w14:paraId="7E812706" w14:textId="77777777" w:rsidR="0070169F" w:rsidRPr="00846B76" w:rsidRDefault="0070169F" w:rsidP="009A73F9">
            <w:pPr>
              <w:pStyle w:val="NormalIndent"/>
            </w:pPr>
            <w:r>
              <w:t>Signature</w:t>
            </w:r>
          </w:p>
        </w:tc>
        <w:tc>
          <w:tcPr>
            <w:tcW w:w="3624" w:type="pct"/>
            <w:tcBorders>
              <w:bottom w:val="single" w:sz="4" w:space="0" w:color="auto"/>
            </w:tcBorders>
            <w:vAlign w:val="bottom"/>
          </w:tcPr>
          <w:p w14:paraId="3BC31102" w14:textId="77777777" w:rsidR="0070169F" w:rsidRPr="00846B76" w:rsidRDefault="0070169F" w:rsidP="009A73F9"/>
        </w:tc>
      </w:tr>
      <w:tr w:rsidR="0070169F" w:rsidRPr="00846B76" w14:paraId="59485944" w14:textId="77777777" w:rsidTr="009A73F9">
        <w:tc>
          <w:tcPr>
            <w:tcW w:w="1376" w:type="pct"/>
            <w:vAlign w:val="bottom"/>
          </w:tcPr>
          <w:p w14:paraId="00963B1D" w14:textId="77777777" w:rsidR="0070169F" w:rsidRPr="00846B76" w:rsidRDefault="0070169F" w:rsidP="009A73F9">
            <w:pPr>
              <w:pStyle w:val="NormalIndent"/>
            </w:pPr>
            <w:r>
              <w:t>Date</w:t>
            </w:r>
          </w:p>
        </w:tc>
        <w:tc>
          <w:tcPr>
            <w:tcW w:w="3624" w:type="pct"/>
            <w:tcBorders>
              <w:top w:val="single" w:sz="4" w:space="0" w:color="auto"/>
              <w:bottom w:val="single" w:sz="4" w:space="0" w:color="auto"/>
            </w:tcBorders>
            <w:vAlign w:val="bottom"/>
          </w:tcPr>
          <w:p w14:paraId="1E666549" w14:textId="77777777" w:rsidR="0070169F" w:rsidRPr="00846B76" w:rsidRDefault="0070169F" w:rsidP="009A73F9"/>
        </w:tc>
      </w:tr>
    </w:tbl>
    <w:p w14:paraId="47957070" w14:textId="77777777" w:rsidR="0070169F" w:rsidRPr="0070169F" w:rsidRDefault="0070169F" w:rsidP="0070169F">
      <w:pPr>
        <w:rPr>
          <w:sz w:val="24"/>
          <w:szCs w:val="24"/>
        </w:rPr>
      </w:pPr>
    </w:p>
    <w:p w14:paraId="2FCDDAE9" w14:textId="77777777" w:rsidR="0070169F" w:rsidRDefault="0070169F" w:rsidP="00070234">
      <w:pPr>
        <w:pStyle w:val="Header"/>
        <w:rPr>
          <w:sz w:val="24"/>
        </w:rPr>
      </w:pPr>
    </w:p>
    <w:p w14:paraId="3A466EAD" w14:textId="77777777" w:rsidR="0070169F" w:rsidRDefault="0070169F" w:rsidP="00070234">
      <w:pPr>
        <w:pStyle w:val="Header"/>
        <w:rPr>
          <w:sz w:val="24"/>
        </w:rPr>
      </w:pPr>
    </w:p>
    <w:p w14:paraId="1DA85AB4" w14:textId="29E7C03E" w:rsidR="003A668D" w:rsidRDefault="003A668D">
      <w:pPr>
        <w:spacing w:before="0"/>
        <w:rPr>
          <w:rFonts w:asciiTheme="majorHAnsi" w:eastAsia="Calibri" w:hAnsiTheme="majorHAnsi" w:cs="Times New Roman"/>
          <w:b/>
          <w:color w:val="731F1C" w:themeColor="accent5"/>
          <w:sz w:val="24"/>
          <w:szCs w:val="24"/>
        </w:rPr>
      </w:pPr>
    </w:p>
    <w:p w14:paraId="7AAC7B88" w14:textId="77777777" w:rsidR="00F91A14" w:rsidRDefault="00F91A14">
      <w:pPr>
        <w:spacing w:before="0"/>
        <w:rPr>
          <w:rFonts w:asciiTheme="majorHAnsi" w:eastAsia="Calibri" w:hAnsiTheme="majorHAnsi" w:cs="Times New Roman"/>
          <w:b/>
          <w:color w:val="731F1C" w:themeColor="accent5"/>
          <w:sz w:val="24"/>
          <w:szCs w:val="24"/>
        </w:rPr>
      </w:pPr>
    </w:p>
    <w:p w14:paraId="581CA009" w14:textId="77777777" w:rsidR="00F91A14" w:rsidRDefault="00F91A14">
      <w:pPr>
        <w:spacing w:before="0"/>
        <w:rPr>
          <w:rFonts w:asciiTheme="majorHAnsi" w:eastAsia="Calibri" w:hAnsiTheme="majorHAnsi" w:cs="Times New Roman"/>
          <w:b/>
          <w:color w:val="731F1C" w:themeColor="accent5"/>
          <w:sz w:val="24"/>
          <w:szCs w:val="24"/>
        </w:rPr>
      </w:pPr>
    </w:p>
    <w:p w14:paraId="03F59DFB" w14:textId="2F139783" w:rsidR="00070234" w:rsidRPr="00070234" w:rsidRDefault="00070234" w:rsidP="00070234">
      <w:pPr>
        <w:pStyle w:val="Header"/>
        <w:rPr>
          <w:sz w:val="24"/>
        </w:rPr>
      </w:pPr>
      <w:r>
        <w:rPr>
          <w:sz w:val="24"/>
        </w:rPr>
        <w:lastRenderedPageBreak/>
        <w:t>Liability Waiver</w:t>
      </w:r>
    </w:p>
    <w:p w14:paraId="51BA51A2" w14:textId="3FDFB37D" w:rsidR="00CB1FBF" w:rsidRPr="00CB1FBF" w:rsidRDefault="00CB1FBF" w:rsidP="00CB1FBF">
      <w:pPr>
        <w:rPr>
          <w:b/>
          <w:bCs/>
          <w:sz w:val="16"/>
          <w:szCs w:val="16"/>
        </w:rPr>
      </w:pPr>
      <w:r w:rsidRPr="00CB1FBF">
        <w:rPr>
          <w:b/>
          <w:bCs/>
          <w:sz w:val="16"/>
          <w:szCs w:val="16"/>
        </w:rPr>
        <w:t>Limitation of Liability</w:t>
      </w:r>
    </w:p>
    <w:p w14:paraId="73DA8DFD" w14:textId="73791EAE" w:rsidR="00CB1FBF" w:rsidRPr="00CB1FBF" w:rsidRDefault="00CB1FBF" w:rsidP="00CB1FBF">
      <w:pPr>
        <w:ind w:left="360"/>
        <w:rPr>
          <w:sz w:val="16"/>
          <w:szCs w:val="16"/>
        </w:rPr>
      </w:pPr>
      <w:r w:rsidRPr="00CB1FBF">
        <w:rPr>
          <w:sz w:val="16"/>
          <w:szCs w:val="16"/>
        </w:rPr>
        <w:t>To the fullest extent permitted by applicable law, in no event shall The Direct Classifieds, its affiliates, directors, officers, employees, agents, licensors, or service providers be liable for any indirect, incidental, consequential, special, exemplary, or punitive damages, including but not limited to lost profits, lost revenue, loss of data, or other damages arising out of or in connection with your use of, or inability to use, our services or content, whether based in contract, tort (including negligence), strict liability, or otherwise, even if we have been advised of the possibility of such damages.</w:t>
      </w:r>
    </w:p>
    <w:p w14:paraId="22861075" w14:textId="301E37E2" w:rsidR="00CB1FBF" w:rsidRPr="00CB1FBF" w:rsidRDefault="00CB1FBF" w:rsidP="00CB1FBF">
      <w:pPr>
        <w:ind w:left="360"/>
        <w:rPr>
          <w:sz w:val="16"/>
          <w:szCs w:val="16"/>
        </w:rPr>
      </w:pPr>
      <w:r w:rsidRPr="00CB1FBF">
        <w:rPr>
          <w:sz w:val="16"/>
          <w:szCs w:val="16"/>
        </w:rPr>
        <w:t xml:space="preserve">In no event shall our total liability to you for all claims relating to the services exceed the greater of (1) the amount you paid to us for the services in the last month preceding the claim or (2) $100. </w:t>
      </w:r>
    </w:p>
    <w:p w14:paraId="7A3E489B" w14:textId="77777777" w:rsidR="00CB1FBF" w:rsidRPr="00CB1FBF" w:rsidRDefault="00000000" w:rsidP="00CB1FBF">
      <w:pPr>
        <w:rPr>
          <w:sz w:val="16"/>
          <w:szCs w:val="16"/>
        </w:rPr>
      </w:pPr>
      <w:r>
        <w:rPr>
          <w:sz w:val="16"/>
          <w:szCs w:val="16"/>
        </w:rPr>
        <w:pict w14:anchorId="5085B421">
          <v:rect id="_x0000_i1025" style="width:0;height:1.5pt" o:hralign="center" o:hrstd="t" o:hr="t" fillcolor="#a0a0a0" stroked="f"/>
        </w:pict>
      </w:r>
    </w:p>
    <w:p w14:paraId="42746476" w14:textId="77777777" w:rsidR="00CB1FBF" w:rsidRPr="00CB1FBF" w:rsidRDefault="00CB1FBF" w:rsidP="00CB1FBF">
      <w:pPr>
        <w:rPr>
          <w:b/>
          <w:bCs/>
          <w:sz w:val="16"/>
          <w:szCs w:val="16"/>
        </w:rPr>
      </w:pPr>
      <w:r w:rsidRPr="00CB1FBF">
        <w:rPr>
          <w:b/>
          <w:bCs/>
          <w:sz w:val="16"/>
          <w:szCs w:val="16"/>
        </w:rPr>
        <w:t>Disclaimer of Warranties</w:t>
      </w:r>
    </w:p>
    <w:p w14:paraId="063EC9FA" w14:textId="77777777" w:rsidR="00CB1FBF" w:rsidRPr="00CB1FBF" w:rsidRDefault="00CB1FBF" w:rsidP="00CB1FBF">
      <w:pPr>
        <w:ind w:left="360"/>
        <w:rPr>
          <w:sz w:val="16"/>
          <w:szCs w:val="16"/>
        </w:rPr>
      </w:pPr>
      <w:r w:rsidRPr="00CB1FBF">
        <w:rPr>
          <w:sz w:val="16"/>
          <w:szCs w:val="16"/>
        </w:rPr>
        <w:t>Our services are provided on an “as is” and “as available” basis. We make no warranties or representations, express or implied, about the operation or availability of the services, or the information, content, or materials included in them.</w:t>
      </w:r>
    </w:p>
    <w:p w14:paraId="31D73DC2" w14:textId="77777777" w:rsidR="00CB1FBF" w:rsidRPr="00CB1FBF" w:rsidRDefault="00CB1FBF" w:rsidP="00CB1FBF">
      <w:pPr>
        <w:ind w:left="360"/>
        <w:rPr>
          <w:sz w:val="16"/>
          <w:szCs w:val="16"/>
        </w:rPr>
      </w:pPr>
      <w:r w:rsidRPr="00CB1FBF">
        <w:rPr>
          <w:sz w:val="16"/>
          <w:szCs w:val="16"/>
        </w:rPr>
        <w:t>To the fullest extent permitted by law, we disclaim all warranties, express or implied, including but not limited to implied warranties of merchantability, fitness for a particular purpose, non-infringement, and accuracy.</w:t>
      </w:r>
    </w:p>
    <w:p w14:paraId="29690F53" w14:textId="77777777" w:rsidR="00CB1FBF" w:rsidRPr="00CB1FBF" w:rsidRDefault="00000000" w:rsidP="00CB1FBF">
      <w:pPr>
        <w:rPr>
          <w:sz w:val="16"/>
          <w:szCs w:val="16"/>
        </w:rPr>
      </w:pPr>
      <w:r>
        <w:rPr>
          <w:sz w:val="16"/>
          <w:szCs w:val="16"/>
        </w:rPr>
        <w:pict w14:anchorId="345C3DC4">
          <v:rect id="_x0000_i1026" style="width:0;height:1.5pt" o:hralign="center" o:hrstd="t" o:hr="t" fillcolor="#a0a0a0" stroked="f"/>
        </w:pict>
      </w:r>
    </w:p>
    <w:p w14:paraId="3E7DA072" w14:textId="77777777" w:rsidR="00CB1FBF" w:rsidRPr="00CB1FBF" w:rsidRDefault="00CB1FBF" w:rsidP="00CB1FBF">
      <w:pPr>
        <w:rPr>
          <w:b/>
          <w:bCs/>
          <w:sz w:val="16"/>
          <w:szCs w:val="16"/>
        </w:rPr>
      </w:pPr>
      <w:r w:rsidRPr="00CB1FBF">
        <w:rPr>
          <w:b/>
          <w:bCs/>
          <w:sz w:val="16"/>
          <w:szCs w:val="16"/>
        </w:rPr>
        <w:t>Indemnification</w:t>
      </w:r>
    </w:p>
    <w:p w14:paraId="7480FF37" w14:textId="275A1DD3" w:rsidR="00CB1FBF" w:rsidRPr="00CB1FBF" w:rsidRDefault="00CB1FBF" w:rsidP="00CB1FBF">
      <w:pPr>
        <w:ind w:left="360"/>
        <w:rPr>
          <w:sz w:val="16"/>
          <w:szCs w:val="16"/>
        </w:rPr>
      </w:pPr>
      <w:r w:rsidRPr="00CB1FBF">
        <w:rPr>
          <w:sz w:val="16"/>
          <w:szCs w:val="16"/>
        </w:rPr>
        <w:t xml:space="preserve">You agree to defend, indemnify, and hold harmless </w:t>
      </w:r>
      <w:r>
        <w:rPr>
          <w:sz w:val="16"/>
          <w:szCs w:val="16"/>
        </w:rPr>
        <w:t>The Direct Classifieds</w:t>
      </w:r>
      <w:r w:rsidRPr="00CB1FBF">
        <w:rPr>
          <w:sz w:val="16"/>
          <w:szCs w:val="16"/>
        </w:rPr>
        <w:t xml:space="preserve"> and its affiliates from and against any and all claims, damages, obligations, losses, liabilities, costs, or debt, and expenses (including attorney’s fees) arising from:</w:t>
      </w:r>
    </w:p>
    <w:p w14:paraId="13CBDDF7" w14:textId="77777777" w:rsidR="00CB1FBF" w:rsidRPr="00CB1FBF" w:rsidRDefault="00CB1FBF" w:rsidP="00CB1FBF">
      <w:pPr>
        <w:pStyle w:val="ListParagraph"/>
        <w:numPr>
          <w:ilvl w:val="0"/>
          <w:numId w:val="26"/>
        </w:numPr>
        <w:rPr>
          <w:sz w:val="16"/>
          <w:szCs w:val="16"/>
        </w:rPr>
      </w:pPr>
      <w:r w:rsidRPr="00CB1FBF">
        <w:rPr>
          <w:sz w:val="16"/>
          <w:szCs w:val="16"/>
        </w:rPr>
        <w:t>your use of and access to the service;</w:t>
      </w:r>
    </w:p>
    <w:p w14:paraId="0F0EFF4F" w14:textId="77777777" w:rsidR="00CB1FBF" w:rsidRPr="00CB1FBF" w:rsidRDefault="00CB1FBF" w:rsidP="00CB1FBF">
      <w:pPr>
        <w:pStyle w:val="ListParagraph"/>
        <w:numPr>
          <w:ilvl w:val="0"/>
          <w:numId w:val="26"/>
        </w:numPr>
        <w:rPr>
          <w:sz w:val="16"/>
          <w:szCs w:val="16"/>
        </w:rPr>
      </w:pPr>
      <w:r w:rsidRPr="00CB1FBF">
        <w:rPr>
          <w:sz w:val="16"/>
          <w:szCs w:val="16"/>
        </w:rPr>
        <w:t>your violation of any term of these Terms;</w:t>
      </w:r>
    </w:p>
    <w:p w14:paraId="444D16CA" w14:textId="18460006" w:rsidR="00CB1FBF" w:rsidRPr="003E487B" w:rsidRDefault="00CB1FBF" w:rsidP="003E487B">
      <w:pPr>
        <w:pStyle w:val="ListParagraph"/>
        <w:numPr>
          <w:ilvl w:val="0"/>
          <w:numId w:val="26"/>
        </w:numPr>
        <w:rPr>
          <w:sz w:val="16"/>
          <w:szCs w:val="16"/>
        </w:rPr>
      </w:pPr>
      <w:r w:rsidRPr="00CB1FBF">
        <w:rPr>
          <w:sz w:val="16"/>
          <w:szCs w:val="16"/>
        </w:rPr>
        <w:t>your violation of any third-party right, including any copyright, property, or privacy right.</w:t>
      </w:r>
    </w:p>
    <w:p w14:paraId="4443FEDE" w14:textId="0D971164" w:rsidR="00A66F86" w:rsidRPr="00C369F7" w:rsidRDefault="00C369F7" w:rsidP="00C369F7">
      <w:pPr>
        <w:rPr>
          <w:sz w:val="24"/>
          <w:szCs w:val="24"/>
        </w:rPr>
      </w:pPr>
      <w:r>
        <w:rPr>
          <w:sz w:val="24"/>
          <w:szCs w:val="24"/>
        </w:rPr>
        <w:t xml:space="preserve">I hereby </w:t>
      </w:r>
      <w:r w:rsidR="003D4681">
        <w:rPr>
          <w:sz w:val="24"/>
          <w:szCs w:val="24"/>
        </w:rPr>
        <w:t>confirm</w:t>
      </w:r>
      <w:r>
        <w:rPr>
          <w:sz w:val="24"/>
          <w:szCs w:val="24"/>
        </w:rPr>
        <w:t xml:space="preserve"> </w:t>
      </w:r>
      <w:r w:rsidR="003D4681">
        <w:rPr>
          <w:sz w:val="24"/>
          <w:szCs w:val="24"/>
        </w:rPr>
        <w:t xml:space="preserve">that I, the Undersigned, and the Business aforementioned that I represent, </w:t>
      </w:r>
      <w:r>
        <w:rPr>
          <w:sz w:val="24"/>
          <w:szCs w:val="24"/>
        </w:rPr>
        <w:t>agree</w:t>
      </w:r>
      <w:r w:rsidR="003D4681">
        <w:rPr>
          <w:sz w:val="24"/>
          <w:szCs w:val="24"/>
        </w:rPr>
        <w:t xml:space="preserve"> to all terms </w:t>
      </w:r>
      <w:r>
        <w:rPr>
          <w:sz w:val="24"/>
          <w:szCs w:val="24"/>
        </w:rPr>
        <w:t>in this form.</w:t>
      </w:r>
    </w:p>
    <w:tbl>
      <w:tblPr>
        <w:tblStyle w:val="TableGrid"/>
        <w:tblW w:w="505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6863"/>
      </w:tblGrid>
      <w:tr w:rsidR="00CB1FBF" w:rsidRPr="00846B76" w14:paraId="544EC32E" w14:textId="77777777" w:rsidTr="00281842">
        <w:tc>
          <w:tcPr>
            <w:tcW w:w="5000" w:type="pct"/>
            <w:gridSpan w:val="2"/>
            <w:shd w:val="clear" w:color="auto" w:fill="731F1C" w:themeFill="accent5"/>
            <w:vAlign w:val="bottom"/>
          </w:tcPr>
          <w:p w14:paraId="5C701E7F" w14:textId="77777777" w:rsidR="00CB1FBF" w:rsidRPr="00846B76" w:rsidRDefault="00CB1FBF" w:rsidP="00281842">
            <w:pPr>
              <w:pStyle w:val="Heading1"/>
            </w:pPr>
            <w:r>
              <w:t>Signature</w:t>
            </w:r>
          </w:p>
        </w:tc>
      </w:tr>
      <w:tr w:rsidR="00CB1FBF" w:rsidRPr="00846B76" w14:paraId="3FEC6695" w14:textId="77777777" w:rsidTr="00281842">
        <w:tc>
          <w:tcPr>
            <w:tcW w:w="1376" w:type="pct"/>
            <w:vAlign w:val="bottom"/>
          </w:tcPr>
          <w:p w14:paraId="6CA29BC4" w14:textId="77777777" w:rsidR="00CB1FBF" w:rsidRPr="00846B76" w:rsidRDefault="00CB1FBF" w:rsidP="00281842">
            <w:pPr>
              <w:pStyle w:val="NormalIndent"/>
            </w:pPr>
            <w:r>
              <w:t>Signature</w:t>
            </w:r>
          </w:p>
        </w:tc>
        <w:tc>
          <w:tcPr>
            <w:tcW w:w="3624" w:type="pct"/>
            <w:tcBorders>
              <w:bottom w:val="single" w:sz="4" w:space="0" w:color="auto"/>
            </w:tcBorders>
            <w:vAlign w:val="bottom"/>
          </w:tcPr>
          <w:p w14:paraId="353EA929" w14:textId="77777777" w:rsidR="00CB1FBF" w:rsidRPr="00846B76" w:rsidRDefault="00CB1FBF" w:rsidP="00281842"/>
        </w:tc>
      </w:tr>
      <w:tr w:rsidR="00CB1FBF" w:rsidRPr="00846B76" w14:paraId="44FDF60D" w14:textId="77777777" w:rsidTr="00281842">
        <w:tc>
          <w:tcPr>
            <w:tcW w:w="1376" w:type="pct"/>
            <w:vAlign w:val="bottom"/>
          </w:tcPr>
          <w:p w14:paraId="6B28300D" w14:textId="77777777" w:rsidR="00CB1FBF" w:rsidRPr="00846B76" w:rsidRDefault="00CB1FBF" w:rsidP="00281842">
            <w:pPr>
              <w:pStyle w:val="NormalIndent"/>
            </w:pPr>
            <w:r>
              <w:t>Date</w:t>
            </w:r>
          </w:p>
        </w:tc>
        <w:tc>
          <w:tcPr>
            <w:tcW w:w="3624" w:type="pct"/>
            <w:tcBorders>
              <w:top w:val="single" w:sz="4" w:space="0" w:color="auto"/>
              <w:bottom w:val="single" w:sz="4" w:space="0" w:color="auto"/>
            </w:tcBorders>
            <w:vAlign w:val="bottom"/>
          </w:tcPr>
          <w:p w14:paraId="7FC85F53" w14:textId="77777777" w:rsidR="00CB1FBF" w:rsidRPr="00846B76" w:rsidRDefault="00CB1FBF" w:rsidP="00281842"/>
        </w:tc>
      </w:tr>
    </w:tbl>
    <w:p w14:paraId="3AC62E45" w14:textId="77777777" w:rsidR="0070169F" w:rsidRDefault="0070169F" w:rsidP="003E487B">
      <w:pPr>
        <w:rPr>
          <w:sz w:val="20"/>
          <w:szCs w:val="20"/>
        </w:rPr>
      </w:pPr>
    </w:p>
    <w:sectPr w:rsidR="0070169F"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D1D51" w14:textId="77777777" w:rsidR="006422BC" w:rsidRDefault="006422BC" w:rsidP="000172E5">
      <w:pPr>
        <w:spacing w:after="0" w:line="240" w:lineRule="auto"/>
      </w:pPr>
      <w:r>
        <w:separator/>
      </w:r>
    </w:p>
  </w:endnote>
  <w:endnote w:type="continuationSeparator" w:id="0">
    <w:p w14:paraId="5884D4B3" w14:textId="77777777" w:rsidR="006422BC" w:rsidRDefault="006422B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F23BA6-F0B0-473A-91D6-79ADE53225FE}"/>
    <w:embedBold r:id="rId2" w:fontKey="{3BFE7D01-D1A8-42AD-B553-A1B4B4C93DC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9DF54FC-B3E7-41A5-9548-D2C088FC3EC8}"/>
    <w:embedBold r:id="rId4" w:fontKey="{1226F2E5-B8AD-438E-9426-4BB2BC2AD831}"/>
    <w:embedItalic r:id="rId5" w:fontKey="{5CB560FD-B21C-4326-A826-F899C4E29605}"/>
  </w:font>
  <w:font w:name="Consolas">
    <w:panose1 w:val="020B0609020204030204"/>
    <w:charset w:val="00"/>
    <w:family w:val="modern"/>
    <w:pitch w:val="fixed"/>
    <w:sig w:usb0="E00006FF" w:usb1="0000FCFF" w:usb2="00000001" w:usb3="00000000" w:csb0="0000019F" w:csb1="00000000"/>
    <w:embedRegular r:id="rId6" w:fontKey="{2C3D57B2-D7BF-4D93-B03A-66A137B023C5}"/>
  </w:font>
  <w:font w:name="Segoe UI">
    <w:panose1 w:val="020B0502040204020203"/>
    <w:charset w:val="00"/>
    <w:family w:val="swiss"/>
    <w:pitch w:val="variable"/>
    <w:sig w:usb0="E4002EFF" w:usb1="C000E47F" w:usb2="00000009" w:usb3="00000000" w:csb0="000001FF" w:csb1="00000000"/>
    <w:embedRegular r:id="rId7" w:fontKey="{25528D3C-8748-4958-BF7C-C1A136686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344"/>
      <w:gridCol w:w="5016"/>
    </w:tblGrid>
    <w:tr w:rsidR="00311D4F" w:rsidRPr="00311D4F" w14:paraId="287ADE2E" w14:textId="77777777" w:rsidTr="00637200">
      <w:tc>
        <w:tcPr>
          <w:tcW w:w="4675" w:type="dxa"/>
          <w:vAlign w:val="center"/>
        </w:tcPr>
        <w:p w14:paraId="10FC33A7" w14:textId="25C53DEA" w:rsidR="00311D4F" w:rsidRPr="00311D4F" w:rsidRDefault="0052426E" w:rsidP="00637200">
          <w:pPr>
            <w:pStyle w:val="Footer"/>
          </w:pPr>
          <w:r w:rsidRPr="0052426E">
            <w:rPr>
              <w:b/>
              <w:bCs/>
            </w:rPr>
            <w:t>The Direct Classifieds</w:t>
          </w:r>
          <w:r w:rsidRPr="0052426E">
            <w:br/>
            <w:t>PO Box 1</w:t>
          </w:r>
          <w:r w:rsidR="00275588">
            <w:t>5634</w:t>
          </w:r>
          <w:r w:rsidRPr="0052426E">
            <w:br/>
          </w:r>
          <w:r w:rsidR="00275588">
            <w:t xml:space="preserve">1500 Main </w:t>
          </w:r>
          <w:r w:rsidRPr="0052426E">
            <w:t>Springfield, MA 01</w:t>
          </w:r>
          <w:r w:rsidR="00275588">
            <w:t>115</w:t>
          </w:r>
          <w:r w:rsidRPr="0052426E">
            <w:br/>
          </w:r>
          <w:r w:rsidR="00275588">
            <w:t>1</w:t>
          </w:r>
          <w:r w:rsidRPr="0052426E">
            <w:t> (</w:t>
          </w:r>
          <w:r w:rsidR="00275588">
            <w:t>800</w:t>
          </w:r>
          <w:r w:rsidRPr="0052426E">
            <w:t xml:space="preserve">) </w:t>
          </w:r>
          <w:r w:rsidR="00275588">
            <w:t>399</w:t>
          </w:r>
          <w:r w:rsidRPr="0052426E">
            <w:t>-</w:t>
          </w:r>
          <w:r w:rsidR="00275588">
            <w:t>9689</w:t>
          </w:r>
          <w:r w:rsidRPr="0052426E">
            <w:br/>
            <w:t>support@thedirectclassifieds.com</w:t>
          </w:r>
          <w:r w:rsidRPr="0052426E">
            <w:br/>
            <w:t>Monday-Friday 9:30 am to 4:</w:t>
          </w:r>
          <w:r w:rsidR="00275588">
            <w:t>0</w:t>
          </w:r>
          <w:r w:rsidRPr="0052426E">
            <w:t>0 pm ET.</w:t>
          </w:r>
        </w:p>
      </w:tc>
      <w:tc>
        <w:tcPr>
          <w:tcW w:w="4675" w:type="dxa"/>
          <w:vAlign w:val="center"/>
        </w:tcPr>
        <w:p w14:paraId="66034810" w14:textId="5C892E75" w:rsidR="00311D4F" w:rsidRDefault="00A15CA8" w:rsidP="00637200">
          <w:pPr>
            <w:pStyle w:val="Footer"/>
            <w:jc w:val="right"/>
          </w:pPr>
          <w:r w:rsidRPr="00A15CA8">
            <w:rPr>
              <w:noProof/>
            </w:rPr>
            <w:drawing>
              <wp:inline distT="0" distB="0" distL="0" distR="0" wp14:anchorId="15C827A2" wp14:editId="3AA51F42">
                <wp:extent cx="3048425" cy="409632"/>
                <wp:effectExtent l="0" t="0" r="0" b="9525"/>
                <wp:docPr id="119578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80901" name=""/>
                        <pic:cNvPicPr/>
                      </pic:nvPicPr>
                      <pic:blipFill>
                        <a:blip r:embed="rId1"/>
                        <a:stretch>
                          <a:fillRect/>
                        </a:stretch>
                      </pic:blipFill>
                      <pic:spPr>
                        <a:xfrm>
                          <a:off x="0" y="0"/>
                          <a:ext cx="3048425" cy="409632"/>
                        </a:xfrm>
                        <a:prstGeom prst="rect">
                          <a:avLst/>
                        </a:prstGeom>
                      </pic:spPr>
                    </pic:pic>
                  </a:graphicData>
                </a:graphic>
              </wp:inline>
            </w:drawing>
          </w:r>
        </w:p>
        <w:p w14:paraId="36565154" w14:textId="2DABB05F" w:rsidR="0052426E" w:rsidRPr="00311D4F" w:rsidRDefault="0052426E" w:rsidP="00637200">
          <w:pPr>
            <w:pStyle w:val="Footer"/>
            <w:jc w:val="right"/>
          </w:pPr>
          <w:r>
            <w:t>Engage in Community</w:t>
          </w:r>
        </w:p>
      </w:tc>
    </w:tr>
  </w:tbl>
  <w:p w14:paraId="0CAA5C50"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3A003" w14:textId="77777777" w:rsidR="006422BC" w:rsidRDefault="006422BC" w:rsidP="000172E5">
      <w:pPr>
        <w:spacing w:after="0" w:line="240" w:lineRule="auto"/>
      </w:pPr>
      <w:r>
        <w:separator/>
      </w:r>
    </w:p>
  </w:footnote>
  <w:footnote w:type="continuationSeparator" w:id="0">
    <w:p w14:paraId="168D58D7" w14:textId="77777777" w:rsidR="006422BC" w:rsidRDefault="006422BC"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50"/>
      <w:gridCol w:w="8000"/>
    </w:tblGrid>
    <w:tr w:rsidR="00B337A2" w:rsidRPr="00637200" w14:paraId="7153C5F6" w14:textId="77777777" w:rsidTr="00384B05">
      <w:trPr>
        <w:trHeight w:val="990"/>
      </w:trPr>
      <w:tc>
        <w:tcPr>
          <w:tcW w:w="1350" w:type="dxa"/>
          <w:vAlign w:val="center"/>
        </w:tcPr>
        <w:p w14:paraId="130B29EE" w14:textId="742B67DB" w:rsidR="00B337A2" w:rsidRPr="00637200" w:rsidRDefault="0052426E" w:rsidP="00637200">
          <w:pPr>
            <w:pStyle w:val="Header"/>
          </w:pPr>
          <w:r w:rsidRPr="00835DE8">
            <w:rPr>
              <w:noProof/>
              <w:lang w:eastAsia="en-AU"/>
            </w:rPr>
            <mc:AlternateContent>
              <mc:Choice Requires="wps">
                <w:drawing>
                  <wp:anchor distT="0" distB="0" distL="114300" distR="114300" simplePos="0" relativeHeight="251659264" behindDoc="0" locked="0" layoutInCell="1" allowOverlap="1" wp14:anchorId="403C4168" wp14:editId="62A60E91">
                    <wp:simplePos x="0" y="0"/>
                    <wp:positionH relativeFrom="column">
                      <wp:posOffset>0</wp:posOffset>
                    </wp:positionH>
                    <wp:positionV relativeFrom="paragraph">
                      <wp:posOffset>0</wp:posOffset>
                    </wp:positionV>
                    <wp:extent cx="636608" cy="381965"/>
                    <wp:effectExtent l="0" t="0" r="0" b="0"/>
                    <wp:wrapNone/>
                    <wp:docPr id="1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608" cy="381965"/>
                            </a:xfrm>
                            <a:custGeom>
                              <a:avLst/>
                              <a:gdLst/>
                              <a:ahLst/>
                              <a:cxnLst>
                                <a:cxn ang="0">
                                  <a:pos x="wd2" y="hd2"/>
                                </a:cxn>
                                <a:cxn ang="5400000">
                                  <a:pos x="wd2" y="hd2"/>
                                </a:cxn>
                                <a:cxn ang="10800000">
                                  <a:pos x="wd2" y="hd2"/>
                                </a:cxn>
                                <a:cxn ang="16200000">
                                  <a:pos x="wd2" y="hd2"/>
                                </a:cxn>
                              </a:cxnLst>
                              <a:rect l="0" t="0" r="r" b="b"/>
                              <a:pathLst>
                                <a:path w="21506" h="21339" extrusionOk="0">
                                  <a:moveTo>
                                    <a:pt x="2289" y="8958"/>
                                  </a:moveTo>
                                  <a:cubicBezTo>
                                    <a:pt x="2234" y="8898"/>
                                    <a:pt x="2162" y="8868"/>
                                    <a:pt x="2089" y="8868"/>
                                  </a:cubicBezTo>
                                  <a:cubicBezTo>
                                    <a:pt x="1927" y="8868"/>
                                    <a:pt x="1782" y="8988"/>
                                    <a:pt x="1709" y="9227"/>
                                  </a:cubicBezTo>
                                  <a:cubicBezTo>
                                    <a:pt x="1601" y="9557"/>
                                    <a:pt x="1655" y="10006"/>
                                    <a:pt x="1872" y="10186"/>
                                  </a:cubicBezTo>
                                  <a:cubicBezTo>
                                    <a:pt x="2071" y="10366"/>
                                    <a:pt x="2325" y="10276"/>
                                    <a:pt x="2452" y="9916"/>
                                  </a:cubicBezTo>
                                  <a:cubicBezTo>
                                    <a:pt x="2560" y="9587"/>
                                    <a:pt x="2488" y="9167"/>
                                    <a:pt x="2289" y="8958"/>
                                  </a:cubicBezTo>
                                  <a:close/>
                                  <a:moveTo>
                                    <a:pt x="21462" y="10066"/>
                                  </a:moveTo>
                                  <a:lnTo>
                                    <a:pt x="18077" y="300"/>
                                  </a:lnTo>
                                  <a:cubicBezTo>
                                    <a:pt x="18004" y="120"/>
                                    <a:pt x="17878" y="0"/>
                                    <a:pt x="17751" y="0"/>
                                  </a:cubicBezTo>
                                  <a:cubicBezTo>
                                    <a:pt x="17697" y="0"/>
                                    <a:pt x="17642" y="30"/>
                                    <a:pt x="17588" y="90"/>
                                  </a:cubicBezTo>
                                  <a:lnTo>
                                    <a:pt x="15379" y="2217"/>
                                  </a:lnTo>
                                  <a:cubicBezTo>
                                    <a:pt x="15216" y="2367"/>
                                    <a:pt x="15144" y="2756"/>
                                    <a:pt x="15252" y="3026"/>
                                  </a:cubicBezTo>
                                  <a:lnTo>
                                    <a:pt x="15343" y="3325"/>
                                  </a:lnTo>
                                  <a:lnTo>
                                    <a:pt x="15107" y="3565"/>
                                  </a:lnTo>
                                  <a:lnTo>
                                    <a:pt x="14745" y="3925"/>
                                  </a:lnTo>
                                  <a:lnTo>
                                    <a:pt x="14383" y="4284"/>
                                  </a:lnTo>
                                  <a:lnTo>
                                    <a:pt x="14093" y="4554"/>
                                  </a:lnTo>
                                  <a:cubicBezTo>
                                    <a:pt x="13496" y="3984"/>
                                    <a:pt x="12808" y="3745"/>
                                    <a:pt x="12120" y="3895"/>
                                  </a:cubicBezTo>
                                  <a:cubicBezTo>
                                    <a:pt x="11921" y="3925"/>
                                    <a:pt x="11704" y="4014"/>
                                    <a:pt x="11504" y="4134"/>
                                  </a:cubicBezTo>
                                  <a:cubicBezTo>
                                    <a:pt x="11305" y="4254"/>
                                    <a:pt x="11106" y="4404"/>
                                    <a:pt x="10907" y="4584"/>
                                  </a:cubicBezTo>
                                  <a:lnTo>
                                    <a:pt x="10907" y="4584"/>
                                  </a:lnTo>
                                  <a:lnTo>
                                    <a:pt x="10762" y="4733"/>
                                  </a:lnTo>
                                  <a:lnTo>
                                    <a:pt x="10599" y="4584"/>
                                  </a:lnTo>
                                  <a:cubicBezTo>
                                    <a:pt x="10219" y="4224"/>
                                    <a:pt x="9802" y="4014"/>
                                    <a:pt x="9386" y="3955"/>
                                  </a:cubicBezTo>
                                  <a:cubicBezTo>
                                    <a:pt x="8698" y="3835"/>
                                    <a:pt x="8028" y="4074"/>
                                    <a:pt x="7431" y="4614"/>
                                  </a:cubicBezTo>
                                  <a:lnTo>
                                    <a:pt x="6761" y="3984"/>
                                  </a:lnTo>
                                  <a:lnTo>
                                    <a:pt x="6145" y="3385"/>
                                  </a:lnTo>
                                  <a:lnTo>
                                    <a:pt x="6254" y="3086"/>
                                  </a:lnTo>
                                  <a:cubicBezTo>
                                    <a:pt x="6344" y="2816"/>
                                    <a:pt x="6290" y="2427"/>
                                    <a:pt x="6127" y="2277"/>
                                  </a:cubicBezTo>
                                  <a:lnTo>
                                    <a:pt x="3918" y="150"/>
                                  </a:lnTo>
                                  <a:cubicBezTo>
                                    <a:pt x="3864" y="90"/>
                                    <a:pt x="3791" y="60"/>
                                    <a:pt x="3719" y="60"/>
                                  </a:cubicBezTo>
                                  <a:cubicBezTo>
                                    <a:pt x="3592" y="60"/>
                                    <a:pt x="3484" y="180"/>
                                    <a:pt x="3429" y="360"/>
                                  </a:cubicBezTo>
                                  <a:lnTo>
                                    <a:pt x="44" y="10126"/>
                                  </a:lnTo>
                                  <a:cubicBezTo>
                                    <a:pt x="-47" y="10396"/>
                                    <a:pt x="7" y="10785"/>
                                    <a:pt x="170" y="10935"/>
                                  </a:cubicBezTo>
                                  <a:cubicBezTo>
                                    <a:pt x="170" y="10935"/>
                                    <a:pt x="170" y="10935"/>
                                    <a:pt x="170" y="10935"/>
                                  </a:cubicBezTo>
                                  <a:lnTo>
                                    <a:pt x="2379" y="13062"/>
                                  </a:lnTo>
                                  <a:cubicBezTo>
                                    <a:pt x="2542" y="13212"/>
                                    <a:pt x="2777" y="13122"/>
                                    <a:pt x="2868" y="12852"/>
                                  </a:cubicBezTo>
                                  <a:cubicBezTo>
                                    <a:pt x="2868" y="12852"/>
                                    <a:pt x="2868" y="12852"/>
                                    <a:pt x="2868" y="12852"/>
                                  </a:cubicBezTo>
                                  <a:lnTo>
                                    <a:pt x="3683" y="10515"/>
                                  </a:lnTo>
                                  <a:lnTo>
                                    <a:pt x="4298" y="11085"/>
                                  </a:lnTo>
                                  <a:lnTo>
                                    <a:pt x="4968" y="11714"/>
                                  </a:lnTo>
                                  <a:cubicBezTo>
                                    <a:pt x="4968" y="13092"/>
                                    <a:pt x="5294" y="14440"/>
                                    <a:pt x="5892" y="15429"/>
                                  </a:cubicBezTo>
                                  <a:cubicBezTo>
                                    <a:pt x="5729" y="15968"/>
                                    <a:pt x="5711" y="16627"/>
                                    <a:pt x="5910" y="17196"/>
                                  </a:cubicBezTo>
                                  <a:cubicBezTo>
                                    <a:pt x="6127" y="17825"/>
                                    <a:pt x="6525" y="18005"/>
                                    <a:pt x="6942" y="17975"/>
                                  </a:cubicBezTo>
                                  <a:cubicBezTo>
                                    <a:pt x="6924" y="18305"/>
                                    <a:pt x="6906" y="18664"/>
                                    <a:pt x="7014" y="18994"/>
                                  </a:cubicBezTo>
                                  <a:cubicBezTo>
                                    <a:pt x="7304" y="19802"/>
                                    <a:pt x="7919" y="20072"/>
                                    <a:pt x="8426" y="19683"/>
                                  </a:cubicBezTo>
                                  <a:cubicBezTo>
                                    <a:pt x="8445" y="19922"/>
                                    <a:pt x="8408" y="20192"/>
                                    <a:pt x="8481" y="20432"/>
                                  </a:cubicBezTo>
                                  <a:cubicBezTo>
                                    <a:pt x="8789" y="21300"/>
                                    <a:pt x="9458" y="21600"/>
                                    <a:pt x="9984" y="21091"/>
                                  </a:cubicBezTo>
                                  <a:lnTo>
                                    <a:pt x="10762" y="20342"/>
                                  </a:lnTo>
                                  <a:lnTo>
                                    <a:pt x="11522" y="21091"/>
                                  </a:lnTo>
                                  <a:cubicBezTo>
                                    <a:pt x="12048" y="21600"/>
                                    <a:pt x="12717" y="21300"/>
                                    <a:pt x="13025" y="20432"/>
                                  </a:cubicBezTo>
                                  <a:cubicBezTo>
                                    <a:pt x="13098" y="20192"/>
                                    <a:pt x="13061" y="19952"/>
                                    <a:pt x="13080" y="19683"/>
                                  </a:cubicBezTo>
                                  <a:cubicBezTo>
                                    <a:pt x="13587" y="20072"/>
                                    <a:pt x="14220" y="19802"/>
                                    <a:pt x="14492" y="18994"/>
                                  </a:cubicBezTo>
                                  <a:cubicBezTo>
                                    <a:pt x="14600" y="18664"/>
                                    <a:pt x="14582" y="18335"/>
                                    <a:pt x="14564" y="17975"/>
                                  </a:cubicBezTo>
                                  <a:cubicBezTo>
                                    <a:pt x="14981" y="18035"/>
                                    <a:pt x="15379" y="17825"/>
                                    <a:pt x="15596" y="17196"/>
                                  </a:cubicBezTo>
                                  <a:cubicBezTo>
                                    <a:pt x="15814" y="16567"/>
                                    <a:pt x="15705" y="15878"/>
                                    <a:pt x="15488" y="15339"/>
                                  </a:cubicBezTo>
                                  <a:cubicBezTo>
                                    <a:pt x="15669" y="15189"/>
                                    <a:pt x="15868" y="15039"/>
                                    <a:pt x="15976" y="14710"/>
                                  </a:cubicBezTo>
                                  <a:lnTo>
                                    <a:pt x="15976" y="14710"/>
                                  </a:lnTo>
                                  <a:cubicBezTo>
                                    <a:pt x="15995" y="14680"/>
                                    <a:pt x="15995" y="14620"/>
                                    <a:pt x="16013" y="14560"/>
                                  </a:cubicBezTo>
                                  <a:cubicBezTo>
                                    <a:pt x="16067" y="14500"/>
                                    <a:pt x="16103" y="14440"/>
                                    <a:pt x="16121" y="14350"/>
                                  </a:cubicBezTo>
                                  <a:cubicBezTo>
                                    <a:pt x="16411" y="13541"/>
                                    <a:pt x="16556" y="12612"/>
                                    <a:pt x="16556" y="11684"/>
                                  </a:cubicBezTo>
                                  <a:lnTo>
                                    <a:pt x="16846" y="11414"/>
                                  </a:lnTo>
                                  <a:lnTo>
                                    <a:pt x="17208" y="11055"/>
                                  </a:lnTo>
                                  <a:lnTo>
                                    <a:pt x="17570" y="10695"/>
                                  </a:lnTo>
                                  <a:lnTo>
                                    <a:pt x="17805" y="10455"/>
                                  </a:lnTo>
                                  <a:lnTo>
                                    <a:pt x="18620" y="12792"/>
                                  </a:lnTo>
                                  <a:cubicBezTo>
                                    <a:pt x="18710" y="13062"/>
                                    <a:pt x="18946" y="13182"/>
                                    <a:pt x="19109" y="13002"/>
                                  </a:cubicBezTo>
                                  <a:lnTo>
                                    <a:pt x="19109" y="13002"/>
                                  </a:lnTo>
                                  <a:lnTo>
                                    <a:pt x="21318" y="10905"/>
                                  </a:lnTo>
                                  <a:cubicBezTo>
                                    <a:pt x="21499" y="10695"/>
                                    <a:pt x="21553" y="10336"/>
                                    <a:pt x="21462" y="10066"/>
                                  </a:cubicBezTo>
                                  <a:close/>
                                  <a:moveTo>
                                    <a:pt x="2415" y="11654"/>
                                  </a:moveTo>
                                  <a:lnTo>
                                    <a:pt x="822" y="10126"/>
                                  </a:lnTo>
                                  <a:lnTo>
                                    <a:pt x="3864" y="1378"/>
                                  </a:lnTo>
                                  <a:lnTo>
                                    <a:pt x="5439" y="2906"/>
                                  </a:lnTo>
                                  <a:lnTo>
                                    <a:pt x="2415" y="11654"/>
                                  </a:lnTo>
                                  <a:close/>
                                  <a:moveTo>
                                    <a:pt x="5023" y="10366"/>
                                  </a:moveTo>
                                  <a:lnTo>
                                    <a:pt x="4624" y="9976"/>
                                  </a:lnTo>
                                  <a:lnTo>
                                    <a:pt x="4009" y="9377"/>
                                  </a:lnTo>
                                  <a:lnTo>
                                    <a:pt x="5765" y="4314"/>
                                  </a:lnTo>
                                  <a:lnTo>
                                    <a:pt x="6380" y="4883"/>
                                  </a:lnTo>
                                  <a:lnTo>
                                    <a:pt x="6779" y="5273"/>
                                  </a:lnTo>
                                  <a:cubicBezTo>
                                    <a:pt x="6562" y="5602"/>
                                    <a:pt x="6380" y="5992"/>
                                    <a:pt x="6218" y="6441"/>
                                  </a:cubicBezTo>
                                  <a:lnTo>
                                    <a:pt x="5348" y="8958"/>
                                  </a:lnTo>
                                  <a:cubicBezTo>
                                    <a:pt x="5204" y="9407"/>
                                    <a:pt x="5095" y="9886"/>
                                    <a:pt x="5023" y="10366"/>
                                  </a:cubicBezTo>
                                  <a:close/>
                                  <a:moveTo>
                                    <a:pt x="7014" y="16747"/>
                                  </a:moveTo>
                                  <a:cubicBezTo>
                                    <a:pt x="6833" y="16926"/>
                                    <a:pt x="6598" y="16837"/>
                                    <a:pt x="6489" y="16507"/>
                                  </a:cubicBezTo>
                                  <a:cubicBezTo>
                                    <a:pt x="6453" y="16387"/>
                                    <a:pt x="6435" y="16237"/>
                                    <a:pt x="6435" y="16118"/>
                                  </a:cubicBezTo>
                                  <a:cubicBezTo>
                                    <a:pt x="6453" y="16148"/>
                                    <a:pt x="6471" y="16178"/>
                                    <a:pt x="6489" y="16178"/>
                                  </a:cubicBezTo>
                                  <a:lnTo>
                                    <a:pt x="7032" y="16687"/>
                                  </a:lnTo>
                                  <a:cubicBezTo>
                                    <a:pt x="7050" y="16717"/>
                                    <a:pt x="7032" y="16747"/>
                                    <a:pt x="7014" y="16747"/>
                                  </a:cubicBezTo>
                                  <a:close/>
                                  <a:moveTo>
                                    <a:pt x="8137" y="18544"/>
                                  </a:moveTo>
                                  <a:cubicBezTo>
                                    <a:pt x="7956" y="18724"/>
                                    <a:pt x="7720" y="18634"/>
                                    <a:pt x="7612" y="18305"/>
                                  </a:cubicBezTo>
                                  <a:cubicBezTo>
                                    <a:pt x="7503" y="17975"/>
                                    <a:pt x="7557" y="17616"/>
                                    <a:pt x="7757" y="17436"/>
                                  </a:cubicBezTo>
                                  <a:cubicBezTo>
                                    <a:pt x="7757" y="17436"/>
                                    <a:pt x="7775" y="17406"/>
                                    <a:pt x="7775" y="17406"/>
                                  </a:cubicBezTo>
                                  <a:lnTo>
                                    <a:pt x="7865" y="17496"/>
                                  </a:lnTo>
                                  <a:lnTo>
                                    <a:pt x="7865" y="17496"/>
                                  </a:lnTo>
                                  <a:lnTo>
                                    <a:pt x="8535" y="18155"/>
                                  </a:lnTo>
                                  <a:lnTo>
                                    <a:pt x="8137" y="18544"/>
                                  </a:lnTo>
                                  <a:close/>
                                  <a:moveTo>
                                    <a:pt x="9603" y="19952"/>
                                  </a:moveTo>
                                  <a:cubicBezTo>
                                    <a:pt x="9422" y="20132"/>
                                    <a:pt x="9187" y="20042"/>
                                    <a:pt x="9078" y="19713"/>
                                  </a:cubicBezTo>
                                  <a:cubicBezTo>
                                    <a:pt x="8970" y="19383"/>
                                    <a:pt x="9024" y="19024"/>
                                    <a:pt x="9223" y="18844"/>
                                  </a:cubicBezTo>
                                  <a:cubicBezTo>
                                    <a:pt x="9241" y="18844"/>
                                    <a:pt x="9241" y="18814"/>
                                    <a:pt x="9259" y="18814"/>
                                  </a:cubicBezTo>
                                  <a:lnTo>
                                    <a:pt x="10020" y="19563"/>
                                  </a:lnTo>
                                  <a:lnTo>
                                    <a:pt x="9603" y="19952"/>
                                  </a:lnTo>
                                  <a:close/>
                                  <a:moveTo>
                                    <a:pt x="15361" y="14021"/>
                                  </a:moveTo>
                                  <a:cubicBezTo>
                                    <a:pt x="15252" y="14350"/>
                                    <a:pt x="15035" y="14440"/>
                                    <a:pt x="14836" y="14260"/>
                                  </a:cubicBezTo>
                                  <a:lnTo>
                                    <a:pt x="11341" y="10905"/>
                                  </a:lnTo>
                                  <a:lnTo>
                                    <a:pt x="10979" y="10545"/>
                                  </a:lnTo>
                                  <a:cubicBezTo>
                                    <a:pt x="10816" y="10366"/>
                                    <a:pt x="10581" y="10485"/>
                                    <a:pt x="10490" y="10755"/>
                                  </a:cubicBezTo>
                                  <a:cubicBezTo>
                                    <a:pt x="10382" y="11025"/>
                                    <a:pt x="10436" y="11414"/>
                                    <a:pt x="10617" y="11564"/>
                                  </a:cubicBezTo>
                                  <a:cubicBezTo>
                                    <a:pt x="10617" y="11564"/>
                                    <a:pt x="10617" y="11564"/>
                                    <a:pt x="10617" y="11564"/>
                                  </a:cubicBezTo>
                                  <a:lnTo>
                                    <a:pt x="10979" y="11923"/>
                                  </a:lnTo>
                                  <a:lnTo>
                                    <a:pt x="14474" y="15279"/>
                                  </a:lnTo>
                                  <a:lnTo>
                                    <a:pt x="14836" y="15638"/>
                                  </a:lnTo>
                                  <a:cubicBezTo>
                                    <a:pt x="15017" y="15818"/>
                                    <a:pt x="15089" y="16207"/>
                                    <a:pt x="14981" y="16507"/>
                                  </a:cubicBezTo>
                                  <a:cubicBezTo>
                                    <a:pt x="14872" y="16837"/>
                                    <a:pt x="14655" y="16926"/>
                                    <a:pt x="14456" y="16747"/>
                                  </a:cubicBezTo>
                                  <a:lnTo>
                                    <a:pt x="14093" y="16387"/>
                                  </a:lnTo>
                                  <a:lnTo>
                                    <a:pt x="10599" y="13032"/>
                                  </a:lnTo>
                                  <a:lnTo>
                                    <a:pt x="10237" y="12672"/>
                                  </a:lnTo>
                                  <a:cubicBezTo>
                                    <a:pt x="10074" y="12523"/>
                                    <a:pt x="9839" y="12612"/>
                                    <a:pt x="9748" y="12882"/>
                                  </a:cubicBezTo>
                                  <a:cubicBezTo>
                                    <a:pt x="9658" y="13152"/>
                                    <a:pt x="9712" y="13541"/>
                                    <a:pt x="9875" y="13691"/>
                                  </a:cubicBezTo>
                                  <a:lnTo>
                                    <a:pt x="10237" y="14050"/>
                                  </a:lnTo>
                                  <a:lnTo>
                                    <a:pt x="10454" y="14260"/>
                                  </a:lnTo>
                                  <a:lnTo>
                                    <a:pt x="13731" y="17406"/>
                                  </a:lnTo>
                                  <a:cubicBezTo>
                                    <a:pt x="13912" y="17586"/>
                                    <a:pt x="13985" y="17975"/>
                                    <a:pt x="13876" y="18275"/>
                                  </a:cubicBezTo>
                                  <a:lnTo>
                                    <a:pt x="13876" y="18275"/>
                                  </a:lnTo>
                                  <a:cubicBezTo>
                                    <a:pt x="13768" y="18604"/>
                                    <a:pt x="13550" y="18694"/>
                                    <a:pt x="13351" y="18514"/>
                                  </a:cubicBezTo>
                                  <a:lnTo>
                                    <a:pt x="12609" y="17795"/>
                                  </a:lnTo>
                                  <a:lnTo>
                                    <a:pt x="9495" y="14799"/>
                                  </a:lnTo>
                                  <a:lnTo>
                                    <a:pt x="8752" y="14080"/>
                                  </a:lnTo>
                                  <a:cubicBezTo>
                                    <a:pt x="8571" y="13931"/>
                                    <a:pt x="8354" y="14050"/>
                                    <a:pt x="8263" y="14320"/>
                                  </a:cubicBezTo>
                                  <a:cubicBezTo>
                                    <a:pt x="8173" y="14590"/>
                                    <a:pt x="8227" y="14919"/>
                                    <a:pt x="8390" y="15099"/>
                                  </a:cubicBezTo>
                                  <a:lnTo>
                                    <a:pt x="12247" y="18814"/>
                                  </a:lnTo>
                                  <a:cubicBezTo>
                                    <a:pt x="12428" y="18994"/>
                                    <a:pt x="12500" y="19383"/>
                                    <a:pt x="12392" y="19683"/>
                                  </a:cubicBezTo>
                                  <a:cubicBezTo>
                                    <a:pt x="12283" y="20012"/>
                                    <a:pt x="12066" y="20102"/>
                                    <a:pt x="11866" y="19922"/>
                                  </a:cubicBezTo>
                                  <a:lnTo>
                                    <a:pt x="8227" y="16447"/>
                                  </a:lnTo>
                                  <a:cubicBezTo>
                                    <a:pt x="8227" y="16447"/>
                                    <a:pt x="8227" y="16447"/>
                                    <a:pt x="8227" y="16447"/>
                                  </a:cubicBezTo>
                                  <a:lnTo>
                                    <a:pt x="8010" y="16237"/>
                                  </a:lnTo>
                                  <a:cubicBezTo>
                                    <a:pt x="8010" y="16237"/>
                                    <a:pt x="8010" y="16237"/>
                                    <a:pt x="8010" y="16237"/>
                                  </a:cubicBezTo>
                                  <a:lnTo>
                                    <a:pt x="6869" y="15159"/>
                                  </a:lnTo>
                                  <a:cubicBezTo>
                                    <a:pt x="6797" y="15099"/>
                                    <a:pt x="6724" y="14979"/>
                                    <a:pt x="6670" y="14919"/>
                                  </a:cubicBezTo>
                                  <a:cubicBezTo>
                                    <a:pt x="6616" y="14799"/>
                                    <a:pt x="6543" y="14710"/>
                                    <a:pt x="6471" y="14680"/>
                                  </a:cubicBezTo>
                                  <a:cubicBezTo>
                                    <a:pt x="5620" y="13421"/>
                                    <a:pt x="5385" y="11294"/>
                                    <a:pt x="5982" y="9557"/>
                                  </a:cubicBezTo>
                                  <a:lnTo>
                                    <a:pt x="6851" y="7040"/>
                                  </a:lnTo>
                                  <a:cubicBezTo>
                                    <a:pt x="7286" y="5782"/>
                                    <a:pt x="8028" y="5093"/>
                                    <a:pt x="8807" y="5003"/>
                                  </a:cubicBezTo>
                                  <a:cubicBezTo>
                                    <a:pt x="9205" y="4973"/>
                                    <a:pt x="9603" y="5093"/>
                                    <a:pt x="10002" y="5363"/>
                                  </a:cubicBezTo>
                                  <a:lnTo>
                                    <a:pt x="9549" y="5812"/>
                                  </a:lnTo>
                                  <a:lnTo>
                                    <a:pt x="8535" y="6771"/>
                                  </a:lnTo>
                                  <a:lnTo>
                                    <a:pt x="8535" y="6771"/>
                                  </a:lnTo>
                                  <a:lnTo>
                                    <a:pt x="7159" y="8089"/>
                                  </a:lnTo>
                                  <a:cubicBezTo>
                                    <a:pt x="6996" y="8239"/>
                                    <a:pt x="6924" y="8628"/>
                                    <a:pt x="7032" y="8898"/>
                                  </a:cubicBezTo>
                                  <a:cubicBezTo>
                                    <a:pt x="7521" y="10336"/>
                                    <a:pt x="8607" y="10935"/>
                                    <a:pt x="9440" y="10126"/>
                                  </a:cubicBezTo>
                                  <a:lnTo>
                                    <a:pt x="11052" y="8598"/>
                                  </a:lnTo>
                                  <a:cubicBezTo>
                                    <a:pt x="11052" y="8598"/>
                                    <a:pt x="11070" y="8598"/>
                                    <a:pt x="11070" y="8568"/>
                                  </a:cubicBezTo>
                                  <a:lnTo>
                                    <a:pt x="11160" y="8478"/>
                                  </a:lnTo>
                                  <a:lnTo>
                                    <a:pt x="11178" y="8448"/>
                                  </a:lnTo>
                                  <a:cubicBezTo>
                                    <a:pt x="11432" y="8209"/>
                                    <a:pt x="11722" y="8328"/>
                                    <a:pt x="11866" y="8658"/>
                                  </a:cubicBezTo>
                                  <a:cubicBezTo>
                                    <a:pt x="11667" y="8688"/>
                                    <a:pt x="11541" y="8988"/>
                                    <a:pt x="11559" y="9317"/>
                                  </a:cubicBezTo>
                                  <a:cubicBezTo>
                                    <a:pt x="11577" y="9497"/>
                                    <a:pt x="11631" y="9647"/>
                                    <a:pt x="11740" y="9736"/>
                                  </a:cubicBezTo>
                                  <a:lnTo>
                                    <a:pt x="12066" y="10036"/>
                                  </a:lnTo>
                                  <a:cubicBezTo>
                                    <a:pt x="12084" y="10066"/>
                                    <a:pt x="12120" y="10096"/>
                                    <a:pt x="12138" y="10096"/>
                                  </a:cubicBezTo>
                                  <a:lnTo>
                                    <a:pt x="15252" y="13092"/>
                                  </a:lnTo>
                                  <a:cubicBezTo>
                                    <a:pt x="15397" y="13331"/>
                                    <a:pt x="15470" y="13691"/>
                                    <a:pt x="15361" y="14021"/>
                                  </a:cubicBezTo>
                                  <a:close/>
                                  <a:moveTo>
                                    <a:pt x="15795" y="12403"/>
                                  </a:moveTo>
                                  <a:cubicBezTo>
                                    <a:pt x="15723" y="12283"/>
                                    <a:pt x="15669" y="12193"/>
                                    <a:pt x="15578" y="12103"/>
                                  </a:cubicBezTo>
                                  <a:lnTo>
                                    <a:pt x="12645" y="9287"/>
                                  </a:lnTo>
                                  <a:cubicBezTo>
                                    <a:pt x="12663" y="8928"/>
                                    <a:pt x="12627" y="8568"/>
                                    <a:pt x="12518" y="8239"/>
                                  </a:cubicBezTo>
                                  <a:cubicBezTo>
                                    <a:pt x="12518" y="8209"/>
                                    <a:pt x="12500" y="8179"/>
                                    <a:pt x="12500" y="8149"/>
                                  </a:cubicBezTo>
                                  <a:cubicBezTo>
                                    <a:pt x="12500" y="8149"/>
                                    <a:pt x="12500" y="8149"/>
                                    <a:pt x="12500" y="8149"/>
                                  </a:cubicBezTo>
                                  <a:cubicBezTo>
                                    <a:pt x="12500" y="8149"/>
                                    <a:pt x="12500" y="8149"/>
                                    <a:pt x="12500" y="8149"/>
                                  </a:cubicBezTo>
                                  <a:lnTo>
                                    <a:pt x="12500" y="8149"/>
                                  </a:lnTo>
                                  <a:cubicBezTo>
                                    <a:pt x="12464" y="8029"/>
                                    <a:pt x="12410" y="7909"/>
                                    <a:pt x="12355" y="7819"/>
                                  </a:cubicBezTo>
                                  <a:cubicBezTo>
                                    <a:pt x="12301" y="7729"/>
                                    <a:pt x="12247" y="7639"/>
                                    <a:pt x="12174" y="7550"/>
                                  </a:cubicBezTo>
                                  <a:lnTo>
                                    <a:pt x="12174" y="7550"/>
                                  </a:lnTo>
                                  <a:cubicBezTo>
                                    <a:pt x="11794" y="7070"/>
                                    <a:pt x="11251" y="7010"/>
                                    <a:pt x="10816" y="7460"/>
                                  </a:cubicBezTo>
                                  <a:cubicBezTo>
                                    <a:pt x="10816" y="7460"/>
                                    <a:pt x="10798" y="7460"/>
                                    <a:pt x="10798" y="7460"/>
                                  </a:cubicBezTo>
                                  <a:lnTo>
                                    <a:pt x="10780" y="7490"/>
                                  </a:lnTo>
                                  <a:lnTo>
                                    <a:pt x="9169" y="9017"/>
                                  </a:lnTo>
                                  <a:cubicBezTo>
                                    <a:pt x="9151" y="9047"/>
                                    <a:pt x="9133" y="9047"/>
                                    <a:pt x="9114" y="9077"/>
                                  </a:cubicBezTo>
                                  <a:lnTo>
                                    <a:pt x="9078" y="9107"/>
                                  </a:lnTo>
                                  <a:cubicBezTo>
                                    <a:pt x="8716" y="9467"/>
                                    <a:pt x="8282" y="9227"/>
                                    <a:pt x="7956" y="8718"/>
                                  </a:cubicBezTo>
                                  <a:lnTo>
                                    <a:pt x="8915" y="7789"/>
                                  </a:lnTo>
                                  <a:lnTo>
                                    <a:pt x="9911" y="6831"/>
                                  </a:lnTo>
                                  <a:cubicBezTo>
                                    <a:pt x="9911" y="6831"/>
                                    <a:pt x="9911" y="6831"/>
                                    <a:pt x="9929" y="6831"/>
                                  </a:cubicBezTo>
                                  <a:lnTo>
                                    <a:pt x="9929" y="6831"/>
                                  </a:lnTo>
                                  <a:lnTo>
                                    <a:pt x="10961" y="5842"/>
                                  </a:lnTo>
                                  <a:lnTo>
                                    <a:pt x="10961" y="5842"/>
                                  </a:lnTo>
                                  <a:lnTo>
                                    <a:pt x="11287" y="5542"/>
                                  </a:lnTo>
                                  <a:lnTo>
                                    <a:pt x="11287" y="5542"/>
                                  </a:lnTo>
                                  <a:cubicBezTo>
                                    <a:pt x="11740" y="5123"/>
                                    <a:pt x="12229" y="4943"/>
                                    <a:pt x="12699" y="5003"/>
                                  </a:cubicBezTo>
                                  <a:cubicBezTo>
                                    <a:pt x="13333" y="5093"/>
                                    <a:pt x="13931" y="5572"/>
                                    <a:pt x="14365" y="6381"/>
                                  </a:cubicBezTo>
                                  <a:cubicBezTo>
                                    <a:pt x="14474" y="6591"/>
                                    <a:pt x="14582" y="6801"/>
                                    <a:pt x="14655" y="7070"/>
                                  </a:cubicBezTo>
                                  <a:lnTo>
                                    <a:pt x="14655" y="7070"/>
                                  </a:lnTo>
                                  <a:lnTo>
                                    <a:pt x="15524" y="9587"/>
                                  </a:lnTo>
                                  <a:lnTo>
                                    <a:pt x="15524" y="9587"/>
                                  </a:lnTo>
                                  <a:cubicBezTo>
                                    <a:pt x="15524" y="9587"/>
                                    <a:pt x="15524" y="9587"/>
                                    <a:pt x="15524" y="9587"/>
                                  </a:cubicBezTo>
                                  <a:cubicBezTo>
                                    <a:pt x="15814" y="10455"/>
                                    <a:pt x="15904" y="11474"/>
                                    <a:pt x="15795" y="12403"/>
                                  </a:cubicBezTo>
                                  <a:close/>
                                  <a:moveTo>
                                    <a:pt x="17208" y="9617"/>
                                  </a:moveTo>
                                  <a:lnTo>
                                    <a:pt x="16846" y="9976"/>
                                  </a:lnTo>
                                  <a:lnTo>
                                    <a:pt x="16846" y="9976"/>
                                  </a:lnTo>
                                  <a:lnTo>
                                    <a:pt x="16483" y="10336"/>
                                  </a:lnTo>
                                  <a:lnTo>
                                    <a:pt x="16465" y="10366"/>
                                  </a:lnTo>
                                  <a:cubicBezTo>
                                    <a:pt x="16393" y="9916"/>
                                    <a:pt x="16302" y="9497"/>
                                    <a:pt x="16158" y="9077"/>
                                  </a:cubicBezTo>
                                  <a:cubicBezTo>
                                    <a:pt x="16158" y="9047"/>
                                    <a:pt x="16139" y="9017"/>
                                    <a:pt x="16139" y="8988"/>
                                  </a:cubicBezTo>
                                  <a:lnTo>
                                    <a:pt x="16139" y="8988"/>
                                  </a:lnTo>
                                  <a:lnTo>
                                    <a:pt x="15270" y="6471"/>
                                  </a:lnTo>
                                  <a:lnTo>
                                    <a:pt x="15270" y="6471"/>
                                  </a:lnTo>
                                  <a:cubicBezTo>
                                    <a:pt x="15107" y="6022"/>
                                    <a:pt x="14926" y="5632"/>
                                    <a:pt x="14709" y="5303"/>
                                  </a:cubicBezTo>
                                  <a:lnTo>
                                    <a:pt x="14727" y="5273"/>
                                  </a:lnTo>
                                  <a:lnTo>
                                    <a:pt x="15089" y="4913"/>
                                  </a:lnTo>
                                  <a:lnTo>
                                    <a:pt x="15451" y="4554"/>
                                  </a:lnTo>
                                  <a:lnTo>
                                    <a:pt x="15687" y="4314"/>
                                  </a:lnTo>
                                  <a:lnTo>
                                    <a:pt x="17443" y="9407"/>
                                  </a:lnTo>
                                  <a:lnTo>
                                    <a:pt x="17208" y="9617"/>
                                  </a:lnTo>
                                  <a:close/>
                                  <a:moveTo>
                                    <a:pt x="19073" y="11654"/>
                                  </a:moveTo>
                                  <a:lnTo>
                                    <a:pt x="16031" y="2906"/>
                                  </a:lnTo>
                                  <a:lnTo>
                                    <a:pt x="17606" y="1378"/>
                                  </a:lnTo>
                                  <a:lnTo>
                                    <a:pt x="20648" y="10126"/>
                                  </a:lnTo>
                                  <a:lnTo>
                                    <a:pt x="19073" y="11654"/>
                                  </a:lnTo>
                                  <a:close/>
                                  <a:moveTo>
                                    <a:pt x="19616" y="10186"/>
                                  </a:moveTo>
                                  <a:cubicBezTo>
                                    <a:pt x="19815" y="10006"/>
                                    <a:pt x="19887" y="9557"/>
                                    <a:pt x="19779" y="9227"/>
                                  </a:cubicBezTo>
                                  <a:cubicBezTo>
                                    <a:pt x="19706" y="9017"/>
                                    <a:pt x="19561" y="8868"/>
                                    <a:pt x="19398" y="8868"/>
                                  </a:cubicBezTo>
                                  <a:cubicBezTo>
                                    <a:pt x="19326" y="8868"/>
                                    <a:pt x="19254" y="8898"/>
                                    <a:pt x="19199" y="8958"/>
                                  </a:cubicBezTo>
                                  <a:cubicBezTo>
                                    <a:pt x="19000" y="9167"/>
                                    <a:pt x="18928" y="9587"/>
                                    <a:pt x="19036" y="9916"/>
                                  </a:cubicBezTo>
                                  <a:cubicBezTo>
                                    <a:pt x="19163" y="10246"/>
                                    <a:pt x="19417" y="10366"/>
                                    <a:pt x="19616" y="10186"/>
                                  </a:cubicBezTo>
                                  <a:close/>
                                </a:path>
                              </a:pathLst>
                            </a:custGeom>
                            <a:solidFill>
                              <a:schemeClr val="tx2"/>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0C4952CB" id="Shape" o:spid="_x0000_s1026" alt="&quot;&quot;" style="position:absolute;margin-left:0;margin-top:0;width:50.15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06,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" path="m2289,8958v-55,-60,-127,-90,-200,-90c1927,8868,1782,8988,1709,9227v-108,330,-54,779,163,959c2071,10366,2325,10276,2452,9916v108,-329,36,-749,-163,-958xm21462,10066l18077,300c18004,120,17878,,17751,v-54,,-109,30,-163,90l15379,2217v-163,150,-235,539,-127,809l15343,3325r-236,240l14745,3925r-362,359l14093,4554v-597,-570,-1285,-809,-1973,-659c11921,3925,11704,4014,11504,4134v-199,120,-398,270,-597,450l10907,4584r-145,149l10599,4584c10219,4224,9802,4014,9386,3955,8698,3835,8028,4074,7431,4614l6761,3984,6145,3385r109,-299c6344,2816,6290,2427,6127,2277l3918,150c3864,90,3791,60,3719,60v-127,,-235,120,-290,300l44,10126v-91,270,-37,659,126,809c170,10935,170,10935,170,10935r2209,2127c2542,13212,2777,13122,2868,12852v,,,,,l3683,10515r615,570l4968,11714v,1378,326,2726,924,3715c5729,15968,5711,16627,5910,17196v217,629,615,809,1032,779c6924,18305,6906,18664,7014,18994v290,808,905,1078,1412,689c8445,19922,8408,20192,8481,20432v308,868,977,1168,1503,659l10762,20342r760,749c12048,21600,12717,21300,13025,20432v73,-240,36,-480,55,-749c13587,20072,14220,19802,14492,18994v108,-330,90,-659,72,-1019c14981,18035,15379,17825,15596,17196v218,-629,109,-1318,-108,-1857c15669,15189,15868,15039,15976,14710r,c15995,14680,15995,14620,16013,14560v54,-60,90,-120,108,-210c16411,13541,16556,12612,16556,11684r290,-270l17208,11055r362,-360l17805,10455r815,2337c18710,13062,18946,13182,19109,13002r,l21318,10905v181,-210,235,-569,144,-839xm2415,11654l822,10126,3864,1378,5439,2906,2415,11654xm5023,10366l4624,9976,4009,9377,5765,4314r615,569l6779,5273v-217,329,-399,719,-561,1168l5348,8958v-144,449,-253,928,-325,1408xm7014,16747v-181,179,-416,90,-525,-240c6453,16387,6435,16237,6435,16118v18,30,36,60,54,60l7032,16687v18,30,,60,-18,60xm8137,18544v-181,180,-417,90,-525,-239c7503,17975,7557,17616,7757,17436v,,18,-30,18,-30l7865,17496r,l8535,18155r-398,389xm9603,19952v-181,180,-416,90,-525,-239c8970,19383,9024,19024,9223,18844v18,,18,-30,36,-30l10020,19563r-417,389xm15361,14021v-109,329,-326,419,-525,239l11341,10905r-362,-360c10816,10366,10581,10485,10490,10755v-108,270,-54,659,127,809c10617,11564,10617,11564,10617,11564r362,359l14474,15279r362,359c15017,15818,15089,16207,14981,16507v-109,330,-326,419,-525,240l14093,16387,10599,13032r-362,-360c10074,12523,9839,12612,9748,12882v-90,270,-36,659,127,809l10237,14050r217,210l13731,17406v181,180,254,569,145,869l13876,18275v-108,329,-326,419,-525,239l12609,17795,9495,14799r-743,-719c8571,13931,8354,14050,8263,14320v-90,270,-36,599,127,779l12247,18814v181,180,253,569,145,869c12283,20012,12066,20102,11866,19922l8227,16447v,,,,,l8010,16237v,,,,,l6869,15159v-72,-60,-145,-180,-199,-240c6616,14799,6543,14710,6471,14680,5620,13421,5385,11294,5982,9557l6851,7040c7286,5782,8028,5093,8807,5003v398,-30,796,90,1195,360l9549,5812,8535,6771r,l7159,8089v-163,150,-235,539,-127,809c7521,10336,8607,10935,9440,10126l11052,8598v,,18,,18,-30l11160,8478r18,-30c11432,8209,11722,8328,11866,8658v-199,30,-325,330,-307,659c11577,9497,11631,9647,11740,9736r326,300c12084,10066,12120,10096,12138,10096r3114,2996c15397,13331,15470,13691,15361,14021xm15795,12403v-72,-120,-126,-210,-217,-300l12645,9287v18,-359,-18,-719,-127,-1048c12518,8209,12500,8179,12500,8149v,,,,,c12500,8149,12500,8149,12500,8149r,c12464,8029,12410,7909,12355,7819v-54,-90,-108,-180,-181,-269l12174,7550v-380,-480,-923,-540,-1358,-90c10816,7460,10798,7460,10798,7460r-18,30l9169,9017v-18,30,-36,30,-55,60l9078,9107v-362,360,-796,120,-1122,-389l8915,7789r996,-958c9911,6831,9911,6831,9929,6831r,l10961,5842r,l11287,5542r,c11740,5123,12229,4943,12699,5003v634,90,1232,569,1666,1378c14474,6591,14582,6801,14655,7070r,l15524,9587r,c15524,9587,15524,9587,15524,9587v290,868,380,1887,271,2816xm17208,9617r-362,359l16846,9976r-363,360l16465,10366v-72,-450,-163,-869,-307,-1289c16158,9047,16139,9017,16139,8988r,l15270,6471r,c15107,6022,14926,5632,14709,5303r18,-30l15089,4913r362,-359l15687,4314r1756,5093l17208,9617xm19073,11654l16031,2906,17606,1378r3042,8748l19073,11654xm19616,10186v199,-180,271,-629,163,-959c19706,9017,19561,8868,19398,8868v-72,,-144,30,-199,90c19000,9167,18928,9587,19036,9916v127,330,381,450,580,270xe" fillcolor="#44546a [3215]" stroked="f" strokeweight="1pt">
                    <v:stroke miterlimit="4" joinstyle="miter"/>
                    <v:path arrowok="t" o:extrusionok="f" o:connecttype="custom" o:connectlocs="318304,190983;318304,190983;318304,190983;318304,190983" o:connectangles="0,90,180,270"/>
                  </v:shape>
                </w:pict>
              </mc:Fallback>
            </mc:AlternateContent>
          </w:r>
        </w:p>
      </w:tc>
      <w:tc>
        <w:tcPr>
          <w:tcW w:w="8000" w:type="dxa"/>
          <w:vAlign w:val="center"/>
        </w:tcPr>
        <w:p w14:paraId="237A79EC" w14:textId="15D300CB" w:rsidR="00B337A2" w:rsidRDefault="00E94830" w:rsidP="00637200">
          <w:pPr>
            <w:pStyle w:val="Header"/>
          </w:pPr>
          <w:r w:rsidRPr="00E94830">
            <w:rPr>
              <w:noProof/>
            </w:rPr>
            <w:drawing>
              <wp:inline distT="0" distB="0" distL="0" distR="0" wp14:anchorId="5AD23600" wp14:editId="4D6E7810">
                <wp:extent cx="3048425" cy="409632"/>
                <wp:effectExtent l="0" t="0" r="0" b="9525"/>
                <wp:docPr id="72545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9532" name=""/>
                        <pic:cNvPicPr/>
                      </pic:nvPicPr>
                      <pic:blipFill>
                        <a:blip r:embed="rId1"/>
                        <a:stretch>
                          <a:fillRect/>
                        </a:stretch>
                      </pic:blipFill>
                      <pic:spPr>
                        <a:xfrm>
                          <a:off x="0" y="0"/>
                          <a:ext cx="3048425" cy="409632"/>
                        </a:xfrm>
                        <a:prstGeom prst="rect">
                          <a:avLst/>
                        </a:prstGeom>
                      </pic:spPr>
                    </pic:pic>
                  </a:graphicData>
                </a:graphic>
              </wp:inline>
            </w:drawing>
          </w:r>
        </w:p>
        <w:p w14:paraId="2E544124" w14:textId="0083532E" w:rsidR="0052426E" w:rsidRPr="00637200" w:rsidRDefault="0052426E" w:rsidP="00637200">
          <w:pPr>
            <w:pStyle w:val="Header"/>
          </w:pPr>
          <w:r>
            <w:t>Ad Proposal Form</w:t>
          </w:r>
        </w:p>
      </w:tc>
    </w:tr>
  </w:tbl>
  <w:p w14:paraId="35DE5DF0"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2FCD0920"/>
    <w:multiLevelType w:val="hybridMultilevel"/>
    <w:tmpl w:val="77D0E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0E625E"/>
    <w:multiLevelType w:val="hybridMultilevel"/>
    <w:tmpl w:val="1C8EE9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0F269D"/>
    <w:multiLevelType w:val="hybridMultilevel"/>
    <w:tmpl w:val="FA08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0E4BA3"/>
    <w:multiLevelType w:val="hybridMultilevel"/>
    <w:tmpl w:val="E258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49B29A46"/>
    <w:lvl w:ilvl="0" w:tplc="0409000F">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8B178A2"/>
    <w:multiLevelType w:val="multilevel"/>
    <w:tmpl w:val="5720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22303451">
    <w:abstractNumId w:val="13"/>
  </w:num>
  <w:num w:numId="2" w16cid:durableId="331875013">
    <w:abstractNumId w:val="9"/>
  </w:num>
  <w:num w:numId="3" w16cid:durableId="578104148">
    <w:abstractNumId w:val="19"/>
  </w:num>
  <w:num w:numId="4" w16cid:durableId="1089424874">
    <w:abstractNumId w:val="14"/>
  </w:num>
  <w:num w:numId="5" w16cid:durableId="772092089">
    <w:abstractNumId w:val="15"/>
  </w:num>
  <w:num w:numId="6" w16cid:durableId="620890607">
    <w:abstractNumId w:val="23"/>
  </w:num>
  <w:num w:numId="7" w16cid:durableId="876895026">
    <w:abstractNumId w:val="8"/>
  </w:num>
  <w:num w:numId="8" w16cid:durableId="667439692">
    <w:abstractNumId w:val="12"/>
  </w:num>
  <w:num w:numId="9" w16cid:durableId="663508037">
    <w:abstractNumId w:val="21"/>
  </w:num>
  <w:num w:numId="10" w16cid:durableId="389041782">
    <w:abstractNumId w:val="1"/>
  </w:num>
  <w:num w:numId="11" w16cid:durableId="1348210864">
    <w:abstractNumId w:val="5"/>
  </w:num>
  <w:num w:numId="12" w16cid:durableId="450900957">
    <w:abstractNumId w:val="0"/>
  </w:num>
  <w:num w:numId="13" w16cid:durableId="375086968">
    <w:abstractNumId w:val="2"/>
  </w:num>
  <w:num w:numId="14" w16cid:durableId="1251892452">
    <w:abstractNumId w:val="11"/>
  </w:num>
  <w:num w:numId="15" w16cid:durableId="390275495">
    <w:abstractNumId w:val="10"/>
  </w:num>
  <w:num w:numId="16" w16cid:durableId="159080302">
    <w:abstractNumId w:val="20"/>
  </w:num>
  <w:num w:numId="17" w16cid:durableId="1176187362">
    <w:abstractNumId w:val="3"/>
  </w:num>
  <w:num w:numId="18" w16cid:durableId="649557150">
    <w:abstractNumId w:val="26"/>
  </w:num>
  <w:num w:numId="19" w16cid:durableId="1258829701">
    <w:abstractNumId w:val="22"/>
  </w:num>
  <w:num w:numId="20" w16cid:durableId="421611409">
    <w:abstractNumId w:val="16"/>
  </w:num>
  <w:num w:numId="21" w16cid:durableId="1921871456">
    <w:abstractNumId w:val="25"/>
  </w:num>
  <w:num w:numId="22" w16cid:durableId="1022896625">
    <w:abstractNumId w:val="4"/>
  </w:num>
  <w:num w:numId="23" w16cid:durableId="1822454840">
    <w:abstractNumId w:val="17"/>
  </w:num>
  <w:num w:numId="24" w16cid:durableId="1271353875">
    <w:abstractNumId w:val="18"/>
  </w:num>
  <w:num w:numId="25" w16cid:durableId="1914124865">
    <w:abstractNumId w:val="24"/>
  </w:num>
  <w:num w:numId="26" w16cid:durableId="741684284">
    <w:abstractNumId w:val="6"/>
  </w:num>
  <w:num w:numId="27" w16cid:durableId="16735581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6E"/>
    <w:rsid w:val="00001A4F"/>
    <w:rsid w:val="00010CF6"/>
    <w:rsid w:val="0001612B"/>
    <w:rsid w:val="000172E5"/>
    <w:rsid w:val="00021B96"/>
    <w:rsid w:val="000401B2"/>
    <w:rsid w:val="000448A4"/>
    <w:rsid w:val="00051B00"/>
    <w:rsid w:val="00052382"/>
    <w:rsid w:val="0006568A"/>
    <w:rsid w:val="0006752E"/>
    <w:rsid w:val="00070234"/>
    <w:rsid w:val="00076F0F"/>
    <w:rsid w:val="00084253"/>
    <w:rsid w:val="0008727A"/>
    <w:rsid w:val="00091861"/>
    <w:rsid w:val="000A0EAB"/>
    <w:rsid w:val="000D1F49"/>
    <w:rsid w:val="000F67D4"/>
    <w:rsid w:val="00130637"/>
    <w:rsid w:val="001675F4"/>
    <w:rsid w:val="00171D90"/>
    <w:rsid w:val="001727CA"/>
    <w:rsid w:val="0017601B"/>
    <w:rsid w:val="001800AB"/>
    <w:rsid w:val="00180F5A"/>
    <w:rsid w:val="001B3A6E"/>
    <w:rsid w:val="001C52F3"/>
    <w:rsid w:val="001E4F90"/>
    <w:rsid w:val="00206B5B"/>
    <w:rsid w:val="00227915"/>
    <w:rsid w:val="00227C46"/>
    <w:rsid w:val="00275588"/>
    <w:rsid w:val="002810F8"/>
    <w:rsid w:val="002C56E6"/>
    <w:rsid w:val="00311D4F"/>
    <w:rsid w:val="0034390E"/>
    <w:rsid w:val="00344849"/>
    <w:rsid w:val="00351F3F"/>
    <w:rsid w:val="00361444"/>
    <w:rsid w:val="00361E11"/>
    <w:rsid w:val="003628CC"/>
    <w:rsid w:val="003769BA"/>
    <w:rsid w:val="00397C70"/>
    <w:rsid w:val="003A2D76"/>
    <w:rsid w:val="003A668D"/>
    <w:rsid w:val="003D4320"/>
    <w:rsid w:val="003D4681"/>
    <w:rsid w:val="003E487B"/>
    <w:rsid w:val="003F0847"/>
    <w:rsid w:val="003F4F44"/>
    <w:rsid w:val="0040090B"/>
    <w:rsid w:val="00403DE2"/>
    <w:rsid w:val="00427BF3"/>
    <w:rsid w:val="00432B7B"/>
    <w:rsid w:val="004440FD"/>
    <w:rsid w:val="00457334"/>
    <w:rsid w:val="0046302A"/>
    <w:rsid w:val="004717D4"/>
    <w:rsid w:val="00475ADF"/>
    <w:rsid w:val="00487D2D"/>
    <w:rsid w:val="004A6834"/>
    <w:rsid w:val="004B5CA7"/>
    <w:rsid w:val="004C14E7"/>
    <w:rsid w:val="004D5D62"/>
    <w:rsid w:val="004D5E62"/>
    <w:rsid w:val="004E04EF"/>
    <w:rsid w:val="00505ECC"/>
    <w:rsid w:val="005112D0"/>
    <w:rsid w:val="005133BD"/>
    <w:rsid w:val="0052426E"/>
    <w:rsid w:val="005539C5"/>
    <w:rsid w:val="00556DD6"/>
    <w:rsid w:val="00571077"/>
    <w:rsid w:val="00577E06"/>
    <w:rsid w:val="00583334"/>
    <w:rsid w:val="00597FDF"/>
    <w:rsid w:val="005A3BF7"/>
    <w:rsid w:val="005B5EE9"/>
    <w:rsid w:val="005C16C7"/>
    <w:rsid w:val="005E2DD9"/>
    <w:rsid w:val="005E6358"/>
    <w:rsid w:val="005F2035"/>
    <w:rsid w:val="005F7990"/>
    <w:rsid w:val="00611133"/>
    <w:rsid w:val="006145D8"/>
    <w:rsid w:val="0061666F"/>
    <w:rsid w:val="00637200"/>
    <w:rsid w:val="0063739C"/>
    <w:rsid w:val="006422BC"/>
    <w:rsid w:val="00647250"/>
    <w:rsid w:val="0065315C"/>
    <w:rsid w:val="006763CD"/>
    <w:rsid w:val="006A1B46"/>
    <w:rsid w:val="006A5DDB"/>
    <w:rsid w:val="006E3803"/>
    <w:rsid w:val="006E4AE0"/>
    <w:rsid w:val="006F070E"/>
    <w:rsid w:val="006F13B9"/>
    <w:rsid w:val="0070169F"/>
    <w:rsid w:val="007147D7"/>
    <w:rsid w:val="00726633"/>
    <w:rsid w:val="007617D9"/>
    <w:rsid w:val="00770F25"/>
    <w:rsid w:val="007A35A8"/>
    <w:rsid w:val="007A5FB8"/>
    <w:rsid w:val="007B0A85"/>
    <w:rsid w:val="007C6A52"/>
    <w:rsid w:val="008017EF"/>
    <w:rsid w:val="0082043E"/>
    <w:rsid w:val="00835292"/>
    <w:rsid w:val="00840F6D"/>
    <w:rsid w:val="00846B76"/>
    <w:rsid w:val="00871530"/>
    <w:rsid w:val="00885C85"/>
    <w:rsid w:val="008B5BE0"/>
    <w:rsid w:val="008C75A7"/>
    <w:rsid w:val="008D6F7C"/>
    <w:rsid w:val="008E203A"/>
    <w:rsid w:val="008E33FE"/>
    <w:rsid w:val="008F0A1F"/>
    <w:rsid w:val="008F1488"/>
    <w:rsid w:val="009022B7"/>
    <w:rsid w:val="00903BEC"/>
    <w:rsid w:val="00904414"/>
    <w:rsid w:val="009047BD"/>
    <w:rsid w:val="0091229C"/>
    <w:rsid w:val="00940E73"/>
    <w:rsid w:val="00943789"/>
    <w:rsid w:val="00972FFC"/>
    <w:rsid w:val="0098597D"/>
    <w:rsid w:val="009A5075"/>
    <w:rsid w:val="009D76B0"/>
    <w:rsid w:val="009F619A"/>
    <w:rsid w:val="009F6DDE"/>
    <w:rsid w:val="00A10918"/>
    <w:rsid w:val="00A15CA8"/>
    <w:rsid w:val="00A370A8"/>
    <w:rsid w:val="00A66F86"/>
    <w:rsid w:val="00A8159E"/>
    <w:rsid w:val="00AC1E8E"/>
    <w:rsid w:val="00AD3E01"/>
    <w:rsid w:val="00AD409B"/>
    <w:rsid w:val="00B337A2"/>
    <w:rsid w:val="00B43CCE"/>
    <w:rsid w:val="00B66095"/>
    <w:rsid w:val="00BD4753"/>
    <w:rsid w:val="00BD5CB1"/>
    <w:rsid w:val="00BE62EE"/>
    <w:rsid w:val="00C003BA"/>
    <w:rsid w:val="00C369F7"/>
    <w:rsid w:val="00C439C0"/>
    <w:rsid w:val="00C4602F"/>
    <w:rsid w:val="00C46878"/>
    <w:rsid w:val="00C57C67"/>
    <w:rsid w:val="00C6231D"/>
    <w:rsid w:val="00C64C19"/>
    <w:rsid w:val="00CB1FBF"/>
    <w:rsid w:val="00CB4A51"/>
    <w:rsid w:val="00CB707A"/>
    <w:rsid w:val="00CC2DC7"/>
    <w:rsid w:val="00CD2082"/>
    <w:rsid w:val="00CD3552"/>
    <w:rsid w:val="00CD4532"/>
    <w:rsid w:val="00CD47B0"/>
    <w:rsid w:val="00CD5A51"/>
    <w:rsid w:val="00CE6104"/>
    <w:rsid w:val="00CE7918"/>
    <w:rsid w:val="00CF1CB9"/>
    <w:rsid w:val="00D16163"/>
    <w:rsid w:val="00D235B5"/>
    <w:rsid w:val="00D43BF7"/>
    <w:rsid w:val="00D46332"/>
    <w:rsid w:val="00D475AC"/>
    <w:rsid w:val="00D61795"/>
    <w:rsid w:val="00DA2CE8"/>
    <w:rsid w:val="00DB3FAD"/>
    <w:rsid w:val="00DC71EC"/>
    <w:rsid w:val="00DC7A68"/>
    <w:rsid w:val="00DF07DE"/>
    <w:rsid w:val="00DF141D"/>
    <w:rsid w:val="00DF2360"/>
    <w:rsid w:val="00DF27CD"/>
    <w:rsid w:val="00DF4CB7"/>
    <w:rsid w:val="00E118C2"/>
    <w:rsid w:val="00E302EA"/>
    <w:rsid w:val="00E61C09"/>
    <w:rsid w:val="00E63DB9"/>
    <w:rsid w:val="00E6613D"/>
    <w:rsid w:val="00E70EC7"/>
    <w:rsid w:val="00E94830"/>
    <w:rsid w:val="00EA18C2"/>
    <w:rsid w:val="00EB3B58"/>
    <w:rsid w:val="00EC7359"/>
    <w:rsid w:val="00ED02F9"/>
    <w:rsid w:val="00EE3054"/>
    <w:rsid w:val="00EF1969"/>
    <w:rsid w:val="00F00606"/>
    <w:rsid w:val="00F01256"/>
    <w:rsid w:val="00F32EF1"/>
    <w:rsid w:val="00F6149F"/>
    <w:rsid w:val="00F908EA"/>
    <w:rsid w:val="00F91A14"/>
    <w:rsid w:val="00FC7475"/>
    <w:rsid w:val="00FE78A0"/>
    <w:rsid w:val="00FF0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C55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0169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1B3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g\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7</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2025-08-04T22:04:00Z</dcterms:created>
  <dcterms:modified xsi:type="dcterms:W3CDTF">2025-10-06T17:47:00Z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